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1418" w:rsidRDefault="003152DE" w:rsidP="004125F7">
      <w:pPr>
        <w:rPr>
          <w:rFonts w:ascii="Verdana" w:hAnsi="Verdana"/>
          <w:sz w:val="22"/>
          <w:szCs w:val="22"/>
        </w:rPr>
      </w:pPr>
      <w:r w:rsidRPr="00E36F78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FD6F0F" wp14:editId="6A9A852A">
                <wp:simplePos x="0" y="0"/>
                <wp:positionH relativeFrom="page">
                  <wp:posOffset>657035</wp:posOffset>
                </wp:positionH>
                <wp:positionV relativeFrom="paragraph">
                  <wp:posOffset>-617220</wp:posOffset>
                </wp:positionV>
                <wp:extent cx="6641523" cy="514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523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DE" w:rsidRPr="00192BB2" w:rsidRDefault="003152DE" w:rsidP="003152DE">
                            <w:pPr>
                              <w:jc w:val="right"/>
                              <w:rPr>
                                <w:rFonts w:ascii="Perpetua" w:hAnsi="Perpetua"/>
                                <w:smallCap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F4477">
                              <w:rPr>
                                <w:rFonts w:ascii="Perpetua" w:hAnsi="Perpetua"/>
                                <w:smallCaps/>
                                <w:sz w:val="28"/>
                                <w:szCs w:val="28"/>
                                <w:lang w:val="es-US"/>
                              </w:rPr>
                              <w:t>División de Discapacidades del Desarrollo</w:t>
                            </w:r>
                            <w:r>
                              <w:rPr>
                                <w:rFonts w:ascii="Perpetua" w:hAnsi="Perpetua"/>
                                <w:smallCaps/>
                                <w:sz w:val="28"/>
                                <w:szCs w:val="28"/>
                                <w:lang w:val="es-US"/>
                              </w:rPr>
                              <w:t xml:space="preserve"> (</w:t>
                            </w:r>
                            <w:r w:rsidRPr="00EF4477">
                              <w:rPr>
                                <w:rFonts w:ascii="Perpetua" w:hAnsi="Perpetua"/>
                                <w:smallCaps/>
                                <w:sz w:val="28"/>
                                <w:szCs w:val="28"/>
                                <w:lang w:val="es-US"/>
                              </w:rPr>
                              <w:t>Division of Developmental Disabilities)</w:t>
                            </w:r>
                          </w:p>
                          <w:p w:rsidR="005F51A5" w:rsidRPr="0055487B" w:rsidRDefault="005F51A5" w:rsidP="003152DE">
                            <w:pPr>
                              <w:ind w:left="720"/>
                              <w:jc w:val="right"/>
                              <w:rPr>
                                <w:rFonts w:ascii="Perpetua" w:hAnsi="Perpetua"/>
                                <w:smallCaps/>
                                <w:lang w:val="es-MX"/>
                              </w:rPr>
                            </w:pPr>
                            <w:r w:rsidRPr="0055487B">
                              <w:rPr>
                                <w:rFonts w:ascii="Perpetua" w:hAnsi="Perpetua"/>
                                <w:smallCaps/>
                                <w:lang w:val="es-MX"/>
                              </w:rPr>
                              <w:t xml:space="preserve">                                                              </w:t>
                            </w:r>
                            <w:r w:rsidRPr="00A13133">
                              <w:rPr>
                                <w:rFonts w:ascii="Perpetua" w:hAnsi="Perpetua"/>
                                <w:smallCaps/>
                                <w:lang w:val="es-MX"/>
                              </w:rPr>
                              <w:t xml:space="preserve">            </w:t>
                            </w:r>
                            <w:r w:rsidRPr="0055487B">
                              <w:rPr>
                                <w:rFonts w:ascii="Perpetua" w:hAnsi="Perpetua"/>
                                <w:smallCaps/>
                                <w:lang w:val="es-MX"/>
                              </w:rPr>
                              <w:t xml:space="preserve"> Junio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FD6F0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1.75pt;margin-top:-48.6pt;width:522.95pt;height:40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" filled="f" stroked="f" strokeweight=".5pt">
                <v:textbox>
                  <w:txbxContent>
                    <w:p w:rsidR="003152DE" w:rsidRPr="00192BB2" w:rsidRDefault="003152DE" w:rsidP="003152DE">
                      <w:pPr>
                        <w:jc w:val="right"/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MX"/>
                        </w:rPr>
                      </w:pPr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>División de Discapacidades del Desarrollo</w:t>
                      </w:r>
                      <w:r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 xml:space="preserve"> (</w:t>
                      </w:r>
                      <w:proofErr w:type="spellStart"/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>Division</w:t>
                      </w:r>
                      <w:proofErr w:type="spellEnd"/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 xml:space="preserve"> of </w:t>
                      </w:r>
                      <w:proofErr w:type="spellStart"/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>Developmental</w:t>
                      </w:r>
                      <w:proofErr w:type="spellEnd"/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proofErr w:type="spellStart"/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>Disabilities</w:t>
                      </w:r>
                      <w:proofErr w:type="spellEnd"/>
                      <w:r w:rsidRPr="00EF4477">
                        <w:rPr>
                          <w:rFonts w:ascii="Perpetua" w:hAnsi="Perpetua"/>
                          <w:smallCaps/>
                          <w:sz w:val="28"/>
                          <w:szCs w:val="28"/>
                          <w:lang w:val="es-US"/>
                        </w:rPr>
                        <w:t>)</w:t>
                      </w:r>
                    </w:p>
                    <w:p w:rsidR="005F51A5" w:rsidRPr="0055487B" w:rsidRDefault="005F51A5" w:rsidP="003152DE">
                      <w:pPr>
                        <w:ind w:left="720"/>
                        <w:jc w:val="right"/>
                        <w:rPr>
                          <w:rFonts w:ascii="Perpetua" w:hAnsi="Perpetua"/>
                          <w:smallCaps/>
                          <w:lang w:val="es-MX"/>
                        </w:rPr>
                      </w:pPr>
                      <w:r w:rsidRPr="0055487B">
                        <w:rPr>
                          <w:rFonts w:ascii="Perpetua" w:hAnsi="Perpetua"/>
                          <w:smallCaps/>
                          <w:lang w:val="es-MX"/>
                        </w:rPr>
                        <w:t xml:space="preserve">                                                              </w:t>
                      </w:r>
                      <w:r w:rsidRPr="00A13133">
                        <w:rPr>
                          <w:rFonts w:ascii="Perpetua" w:hAnsi="Perpetua"/>
                          <w:smallCaps/>
                          <w:lang w:val="es-MX"/>
                        </w:rPr>
                        <w:t xml:space="preserve">            </w:t>
                      </w:r>
                      <w:r w:rsidRPr="0055487B">
                        <w:rPr>
                          <w:rFonts w:ascii="Perpetua" w:hAnsi="Perpetua"/>
                          <w:smallCaps/>
                          <w:lang w:val="es-MX"/>
                        </w:rPr>
                        <w:t xml:space="preserve"> Junio 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26FD" w:rsidRPr="00E36F78">
        <w:rPr>
          <w:rFonts w:ascii="Verdana" w:eastAsia="Helvetica" w:hAnsi="Verdana" w:cs="Helvetic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73200D" wp14:editId="2DA19BEB">
                <wp:simplePos x="0" y="0"/>
                <wp:positionH relativeFrom="column">
                  <wp:posOffset>616775</wp:posOffset>
                </wp:positionH>
                <wp:positionV relativeFrom="paragraph">
                  <wp:posOffset>-1257300</wp:posOffset>
                </wp:positionV>
                <wp:extent cx="5795158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158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FD" w:rsidRPr="00E253F7" w:rsidRDefault="00B826FD" w:rsidP="00B826F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pacing w:val="-4"/>
                                <w:sz w:val="34"/>
                                <w:szCs w:val="34"/>
                                <w:lang w:val="es-MX"/>
                              </w:rPr>
                            </w:pPr>
                            <w:r w:rsidRPr="00AD2C47">
                              <w:rPr>
                                <w:rFonts w:ascii="Verdana" w:hAnsi="Verdana"/>
                                <w:b/>
                                <w:bCs/>
                                <w:spacing w:val="-4"/>
                                <w:sz w:val="34"/>
                                <w:szCs w:val="34"/>
                                <w:lang w:val="es-US"/>
                              </w:rPr>
                              <w:t>ACTUALIZACIÓN SOBRE DDD PARA MIEMBROS</w:t>
                            </w:r>
                          </w:p>
                          <w:p w:rsidR="005F51A5" w:rsidRPr="00E253F7" w:rsidRDefault="005F51A5" w:rsidP="00566E6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A73200D" id="Text Box 22" o:spid="_x0000_s1027" type="#_x0000_t202" style="position:absolute;margin-left:48.55pt;margin-top:-99pt;width:456.3pt;height:45.7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" filled="f" stroked="f" strokeweight=".5pt">
                <v:textbox>
                  <w:txbxContent>
                    <w:p w:rsidR="00B826FD" w:rsidRPr="00E253F7" w:rsidRDefault="00B826FD" w:rsidP="00B826FD">
                      <w:pPr>
                        <w:jc w:val="center"/>
                        <w:rPr>
                          <w:rFonts w:ascii="Verdana" w:hAnsi="Verdana"/>
                          <w:b/>
                          <w:spacing w:val="-4"/>
                          <w:sz w:val="34"/>
                          <w:szCs w:val="34"/>
                          <w:lang w:val="es-MX"/>
                        </w:rPr>
                      </w:pPr>
                      <w:r w:rsidRPr="00AD2C47">
                        <w:rPr>
                          <w:rFonts w:ascii="Verdana" w:hAnsi="Verdana"/>
                          <w:b/>
                          <w:bCs/>
                          <w:spacing w:val="-4"/>
                          <w:sz w:val="34"/>
                          <w:szCs w:val="34"/>
                          <w:lang w:val="es-US"/>
                        </w:rPr>
                        <w:t>ACTUALIZACIÓN SOBRE DDD PARA MIEMBROS</w:t>
                      </w:r>
                    </w:p>
                    <w:p w:rsidR="005F51A5" w:rsidRPr="00E253F7" w:rsidRDefault="005F51A5" w:rsidP="00566E67">
                      <w:pPr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7C6F" w:rsidRPr="00E36F78">
        <w:rPr>
          <w:rFonts w:ascii="Verdana" w:hAnsi="Verdana"/>
          <w:strike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A7C32A" wp14:editId="2DF6EB17">
                <wp:simplePos x="0" y="0"/>
                <wp:positionH relativeFrom="page">
                  <wp:posOffset>0</wp:posOffset>
                </wp:positionH>
                <wp:positionV relativeFrom="page">
                  <wp:posOffset>1671320</wp:posOffset>
                </wp:positionV>
                <wp:extent cx="800100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549" y="20329"/>
                    <wp:lineTo x="21549" y="0"/>
                    <wp:lineTo x="0" y="0"/>
                  </wp:wrapPolygon>
                </wp:wrapTight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53DB7" id="Rectangle 7" o:spid="_x0000_s1026" style="position:absolute;margin-left:0;margin-top:131.6pt;width:630pt;height:12.7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" fillcolor="black [3213]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843E7B" w:rsidRPr="00E36F78" w:rsidRDefault="006B4256" w:rsidP="004125F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59A1C" wp14:editId="10160C53">
                <wp:simplePos x="0" y="0"/>
                <wp:positionH relativeFrom="column">
                  <wp:posOffset>6439</wp:posOffset>
                </wp:positionH>
                <wp:positionV relativeFrom="paragraph">
                  <wp:posOffset>115910</wp:posOffset>
                </wp:positionV>
                <wp:extent cx="6661150" cy="528034"/>
                <wp:effectExtent l="0" t="0" r="6350" b="571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528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1A5" w:rsidRPr="0055487B" w:rsidRDefault="005F51A5" w:rsidP="006B4256">
                            <w:pPr>
                              <w:spacing w:after="240"/>
                              <w:jc w:val="center"/>
                              <w:rPr>
                                <w:rFonts w:ascii="Verdana" w:hAnsi="Verdana"/>
                                <w:sz w:val="32"/>
                                <w:lang w:val="es-MX"/>
                              </w:rPr>
                            </w:pPr>
                            <w:r w:rsidRPr="00A13133"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lang w:val="es-MX"/>
                              </w:rPr>
                              <w:t>Preparándose</w:t>
                            </w:r>
                            <w:r w:rsidRPr="0055487B"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lang w:val="es-MX"/>
                              </w:rPr>
                              <w:t xml:space="preserve"> p</w:t>
                            </w:r>
                            <w:r w:rsidRPr="00A13133"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lang w:val="es-MX"/>
                              </w:rPr>
                              <w:t>ara el Nuevo A</w:t>
                            </w:r>
                            <w:r w:rsidRPr="0055487B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es-MX"/>
                              </w:rPr>
                              <w:t>ñ</w:t>
                            </w:r>
                            <w:r w:rsidRPr="0055487B">
                              <w:rPr>
                                <w:rFonts w:ascii="Verdana" w:hAnsi="Verdana"/>
                                <w:b/>
                                <w:bCs/>
                                <w:sz w:val="32"/>
                                <w:lang w:val="es-MX"/>
                              </w:rPr>
                              <w:t>o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A59A1C" id="Text Box 2" o:spid="_x0000_s1028" type="#_x0000_t202" style="position:absolute;margin-left:.5pt;margin-top:9.15pt;width:524.5pt;height:4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" fillcolor="white [3201]" stroked="f" strokeweight=".5pt">
                <v:textbox>
                  <w:txbxContent>
                    <w:p w:rsidR="005F51A5" w:rsidRPr="0055487B" w:rsidRDefault="005F51A5" w:rsidP="006B4256">
                      <w:pPr>
                        <w:spacing w:after="240"/>
                        <w:jc w:val="center"/>
                        <w:rPr>
                          <w:rFonts w:ascii="Verdana" w:hAnsi="Verdana"/>
                          <w:sz w:val="32"/>
                          <w:lang w:val="es-MX"/>
                        </w:rPr>
                      </w:pPr>
                      <w:r w:rsidRPr="00A13133">
                        <w:rPr>
                          <w:rFonts w:ascii="Verdana" w:hAnsi="Verdana"/>
                          <w:b/>
                          <w:bCs/>
                          <w:sz w:val="32"/>
                          <w:lang w:val="es-MX"/>
                        </w:rPr>
                        <w:t>Preparándose</w:t>
                      </w:r>
                      <w:r w:rsidRPr="0055487B">
                        <w:rPr>
                          <w:rFonts w:ascii="Verdana" w:hAnsi="Verdana"/>
                          <w:b/>
                          <w:bCs/>
                          <w:sz w:val="32"/>
                          <w:lang w:val="es-MX"/>
                        </w:rPr>
                        <w:t xml:space="preserve"> p</w:t>
                      </w:r>
                      <w:r w:rsidRPr="00A13133">
                        <w:rPr>
                          <w:rFonts w:ascii="Verdana" w:hAnsi="Verdana"/>
                          <w:b/>
                          <w:bCs/>
                          <w:sz w:val="32"/>
                          <w:lang w:val="es-MX"/>
                        </w:rPr>
                        <w:t>ara el Nuevo A</w:t>
                      </w:r>
                      <w:r w:rsidRPr="0055487B">
                        <w:rPr>
                          <w:rFonts w:ascii="Verdana" w:hAnsi="Verdana"/>
                          <w:b/>
                          <w:sz w:val="32"/>
                          <w:szCs w:val="32"/>
                          <w:shd w:val="clear" w:color="auto" w:fill="FFFFFF"/>
                          <w:lang w:val="es-MX"/>
                        </w:rPr>
                        <w:t>ñ</w:t>
                      </w:r>
                      <w:r w:rsidRPr="0055487B">
                        <w:rPr>
                          <w:rFonts w:ascii="Verdana" w:hAnsi="Verdana"/>
                          <w:b/>
                          <w:bCs/>
                          <w:sz w:val="32"/>
                          <w:lang w:val="es-MX"/>
                        </w:rPr>
                        <w:t>o Escolar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F3D6D" w:rsidRPr="00E36F78">
        <w:rPr>
          <w:rFonts w:ascii="Verdana" w:eastAsia="Helvetica" w:hAnsi="Verdana" w:cs="Helvetica"/>
          <w:b/>
          <w:bCs/>
          <w:noProof/>
        </w:rPr>
        <w:drawing>
          <wp:anchor distT="0" distB="0" distL="114300" distR="114300" simplePos="0" relativeHeight="251653120" behindDoc="1" locked="1" layoutInCell="1" allowOverlap="1" wp14:anchorId="38E39236" wp14:editId="0D6CF517">
            <wp:simplePos x="0" y="0"/>
            <wp:positionH relativeFrom="margin">
              <wp:posOffset>169545</wp:posOffset>
            </wp:positionH>
            <wp:positionV relativeFrom="paragraph">
              <wp:posOffset>-1605280</wp:posOffset>
            </wp:positionV>
            <wp:extent cx="6673215" cy="7677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767715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67" w:rsidRPr="00E36F78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39E9D0B" wp14:editId="36FB7E7F">
                <wp:simplePos x="0" y="0"/>
                <wp:positionH relativeFrom="page">
                  <wp:posOffset>-180975</wp:posOffset>
                </wp:positionH>
                <wp:positionV relativeFrom="page">
                  <wp:posOffset>-114300</wp:posOffset>
                </wp:positionV>
                <wp:extent cx="8001000" cy="196215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1A5" w:rsidRDefault="005F51A5" w:rsidP="001149B1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E9D0B" id="Rectangle 6" o:spid="_x0000_s1029" style="position:absolute;margin-left:-14.25pt;margin-top:-9pt;width:630pt;height:154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" filled="f" stroked="f">
                <v:textbox inset=",7.2pt,,7.2pt">
                  <w:txbxContent>
                    <w:p w:rsidR="005F51A5" w:rsidRDefault="005F51A5" w:rsidP="001149B1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6595A" w:rsidRPr="00E36F78">
        <w:rPr>
          <w:rFonts w:ascii="Verdana" w:hAnsi="Verdana"/>
          <w:noProof/>
          <w:sz w:val="22"/>
          <w:szCs w:val="22"/>
        </w:rPr>
        <w:drawing>
          <wp:inline distT="0" distB="0" distL="0" distR="0" wp14:anchorId="69309D42" wp14:editId="090DE5FD">
            <wp:extent cx="3200400" cy="1600200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5A" w:rsidRPr="00E36F78" w:rsidRDefault="0056595A" w:rsidP="004125F7">
      <w:pPr>
        <w:rPr>
          <w:rFonts w:ascii="Verdana" w:hAnsi="Verdana"/>
          <w:sz w:val="22"/>
          <w:szCs w:val="22"/>
        </w:rPr>
      </w:pPr>
    </w:p>
    <w:p w:rsidR="00D75972" w:rsidRPr="001371FA" w:rsidRDefault="00D75972" w:rsidP="00D75972">
      <w:pPr>
        <w:rPr>
          <w:rFonts w:ascii="Verdana" w:hAnsi="Verdana"/>
          <w:sz w:val="20"/>
          <w:szCs w:val="20"/>
          <w:lang w:val="es-MX"/>
        </w:rPr>
      </w:pP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>El nuevo año escolar estará</w:t>
      </w:r>
      <w:r w:rsidR="00192BB2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 aquí antes de que usted se dé cuenta. Si tienen 16 años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 o más, es el momento perfecto para empezar a establecer una meta para </w:t>
      </w:r>
      <w:r w:rsidR="00192BB2">
        <w:rPr>
          <w:rFonts w:ascii="Verdana" w:hAnsi="Verdana"/>
          <w:sz w:val="20"/>
          <w:szCs w:val="20"/>
          <w:shd w:val="clear" w:color="auto" w:fill="FFFFFF"/>
          <w:lang w:val="es-MX"/>
        </w:rPr>
        <w:t>conseguir un trabajo. Tu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 equ</w:t>
      </w:r>
      <w:r w:rsidR="00256743">
        <w:rPr>
          <w:rFonts w:ascii="Verdana" w:hAnsi="Verdana"/>
          <w:sz w:val="20"/>
          <w:szCs w:val="20"/>
          <w:shd w:val="clear" w:color="auto" w:fill="FFFFFF"/>
          <w:lang w:val="es-MX"/>
        </w:rPr>
        <w:t>ipo de IEP en la escuela y tu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 coordinador de apoyo </w:t>
      </w:r>
      <w:r w:rsidR="00256743"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>pueden</w:t>
      </w:r>
      <w:r w:rsidR="00256743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 ayudart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>e a realizar el objetivo.</w:t>
      </w:r>
    </w:p>
    <w:p w:rsidR="00EC601C" w:rsidRPr="0055487B" w:rsidRDefault="00EC601C" w:rsidP="004125F7">
      <w:pPr>
        <w:rPr>
          <w:rFonts w:ascii="Verdana" w:hAnsi="Verdana"/>
          <w:sz w:val="22"/>
          <w:szCs w:val="22"/>
          <w:lang w:val="es-MX"/>
        </w:rPr>
      </w:pPr>
    </w:p>
    <w:p w:rsidR="004125F7" w:rsidRPr="0055487B" w:rsidRDefault="00D75972" w:rsidP="004125F7">
      <w:pPr>
        <w:rPr>
          <w:rFonts w:ascii="Verdana" w:hAnsi="Verdana"/>
          <w:sz w:val="22"/>
          <w:szCs w:val="22"/>
          <w:lang w:val="es-MX"/>
        </w:rPr>
      </w:pPr>
      <w:r w:rsidRPr="00D75972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 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>Un program</w:t>
      </w:r>
      <w:r>
        <w:rPr>
          <w:rFonts w:ascii="Verdana" w:hAnsi="Verdana"/>
          <w:sz w:val="20"/>
          <w:szCs w:val="20"/>
          <w:shd w:val="clear" w:color="auto" w:fill="FFFFFF"/>
          <w:lang w:val="es-MX"/>
        </w:rPr>
        <w:t>a de la D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>ivisión, transición al empleo (</w:t>
      </w:r>
      <w:r w:rsidR="00665A79">
        <w:rPr>
          <w:rFonts w:ascii="Verdana" w:hAnsi="Verdana"/>
          <w:sz w:val="20"/>
          <w:szCs w:val="20"/>
          <w:shd w:val="clear" w:color="auto" w:fill="FFFFFF"/>
          <w:lang w:val="es-MX"/>
        </w:rPr>
        <w:t>TTE</w:t>
      </w:r>
      <w:r w:rsidRPr="008C3CEF">
        <w:rPr>
          <w:rFonts w:ascii="Verdana" w:hAnsi="Verdana"/>
          <w:sz w:val="20"/>
          <w:szCs w:val="20"/>
          <w:shd w:val="clear" w:color="auto" w:fill="FFFFFF"/>
          <w:lang w:val="es-MX"/>
        </w:rPr>
        <w:t>), le ayudará a aprender cómo obtener y conservar un empleo. Usted puede tomar TTE después de la escuela, durante vacaciones escolares o durante las vacaciones de verano. El beneficio de este programa es que lo ayudará a conseguir un trabajo y ganar dinero.</w:t>
      </w:r>
    </w:p>
    <w:p w:rsidR="004125F7" w:rsidRPr="0055487B" w:rsidRDefault="004125F7" w:rsidP="004125F7">
      <w:pPr>
        <w:rPr>
          <w:rFonts w:ascii="Verdana" w:hAnsi="Verdana"/>
          <w:sz w:val="22"/>
          <w:szCs w:val="22"/>
          <w:lang w:val="es-MX"/>
        </w:rPr>
      </w:pPr>
    </w:p>
    <w:p w:rsidR="00D75972" w:rsidRPr="0055487B" w:rsidRDefault="00D75972" w:rsidP="0055487B">
      <w:pPr>
        <w:rPr>
          <w:i/>
          <w:sz w:val="20"/>
          <w:szCs w:val="20"/>
          <w:lang w:val="es-MX"/>
        </w:rPr>
      </w:pPr>
      <w:r w:rsidRPr="0055487B">
        <w:rPr>
          <w:rFonts w:ascii="Verdana" w:hAnsi="Verdana"/>
          <w:i/>
          <w:sz w:val="20"/>
          <w:szCs w:val="20"/>
          <w:lang w:val="es-MX"/>
        </w:rPr>
        <w:t>¿Qué es la transición al empleo?</w:t>
      </w:r>
    </w:p>
    <w:p w:rsidR="00D75972" w:rsidRPr="0055487B" w:rsidRDefault="00FB6BAB" w:rsidP="00D75972">
      <w:pPr>
        <w:pStyle w:val="ListParagraph"/>
        <w:numPr>
          <w:ilvl w:val="0"/>
          <w:numId w:val="1"/>
        </w:numPr>
        <w:rPr>
          <w:i/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TTE</w:t>
      </w:r>
      <w:r w:rsidR="00D75972" w:rsidRPr="00A13133">
        <w:rPr>
          <w:sz w:val="20"/>
          <w:szCs w:val="20"/>
          <w:lang w:val="es-MX"/>
        </w:rPr>
        <w:t xml:space="preserve"> ofrece la enseñanza, </w:t>
      </w:r>
      <w:r w:rsidR="00192BB2">
        <w:rPr>
          <w:sz w:val="20"/>
          <w:szCs w:val="20"/>
          <w:lang w:val="es-MX"/>
        </w:rPr>
        <w:t>entrenamiento</w:t>
      </w:r>
      <w:r w:rsidR="00D75972" w:rsidRPr="00A13133">
        <w:rPr>
          <w:sz w:val="20"/>
          <w:szCs w:val="20"/>
          <w:lang w:val="es-MX"/>
        </w:rPr>
        <w:t xml:space="preserve"> y </w:t>
      </w:r>
      <w:r w:rsidR="00192BB2">
        <w:rPr>
          <w:sz w:val="20"/>
          <w:szCs w:val="20"/>
          <w:lang w:val="es-MX"/>
        </w:rPr>
        <w:t>ayuda</w:t>
      </w:r>
      <w:r w:rsidR="00D75972" w:rsidRPr="00A13133">
        <w:rPr>
          <w:sz w:val="20"/>
          <w:szCs w:val="20"/>
          <w:lang w:val="es-MX"/>
        </w:rPr>
        <w:t xml:space="preserve"> a aprender habilidades para un trabajo en la comunidad.</w:t>
      </w:r>
    </w:p>
    <w:p w:rsidR="00D75972" w:rsidRPr="00A13133" w:rsidRDefault="00D75972" w:rsidP="0055487B">
      <w:pPr>
        <w:pStyle w:val="ListParagraph"/>
        <w:rPr>
          <w:i/>
          <w:sz w:val="20"/>
          <w:szCs w:val="20"/>
          <w:lang w:val="es-MX"/>
        </w:rPr>
      </w:pPr>
    </w:p>
    <w:p w:rsidR="00D75972" w:rsidRPr="0055487B" w:rsidRDefault="00FB6BAB" w:rsidP="0055487B">
      <w:pPr>
        <w:rPr>
          <w:i/>
          <w:sz w:val="20"/>
          <w:szCs w:val="20"/>
          <w:lang w:val="es-MX"/>
        </w:rPr>
      </w:pPr>
      <w:r w:rsidRPr="00A13133">
        <w:rPr>
          <w:rFonts w:ascii="Verdana" w:hAnsi="Verdana"/>
          <w:i/>
          <w:sz w:val="20"/>
          <w:szCs w:val="20"/>
          <w:lang w:val="es-MX"/>
        </w:rPr>
        <w:t xml:space="preserve">¿Qué incluye </w:t>
      </w:r>
      <w:r w:rsidR="00D75972" w:rsidRPr="0055487B">
        <w:rPr>
          <w:rFonts w:ascii="Verdana" w:hAnsi="Verdana"/>
          <w:i/>
          <w:sz w:val="20"/>
          <w:szCs w:val="20"/>
          <w:lang w:val="es-MX"/>
        </w:rPr>
        <w:t>TT</w:t>
      </w:r>
      <w:r>
        <w:rPr>
          <w:rFonts w:ascii="Verdana" w:hAnsi="Verdana"/>
          <w:i/>
          <w:sz w:val="20"/>
          <w:szCs w:val="20"/>
          <w:lang w:val="es-MX"/>
        </w:rPr>
        <w:t>E</w:t>
      </w:r>
      <w:r w:rsidR="00D75972" w:rsidRPr="0055487B">
        <w:rPr>
          <w:rFonts w:ascii="Verdana" w:hAnsi="Verdana"/>
          <w:i/>
          <w:sz w:val="20"/>
          <w:szCs w:val="20"/>
          <w:lang w:val="es-MX"/>
        </w:rPr>
        <w:t>?</w:t>
      </w:r>
    </w:p>
    <w:p w:rsidR="0028297C" w:rsidRPr="00374FAF" w:rsidRDefault="00E253F7" w:rsidP="00374FAF">
      <w:pPr>
        <w:pStyle w:val="ListParagraph"/>
        <w:numPr>
          <w:ilvl w:val="0"/>
          <w:numId w:val="1"/>
        </w:numPr>
        <w:rPr>
          <w:sz w:val="20"/>
          <w:szCs w:val="20"/>
          <w:lang w:val="es-MX"/>
        </w:rPr>
      </w:pPr>
      <w:r>
        <w:rPr>
          <w:color w:val="auto"/>
          <w:sz w:val="20"/>
          <w:szCs w:val="20"/>
          <w:lang w:val="es-MX"/>
        </w:rPr>
        <w:t>Un</w:t>
      </w:r>
      <w:r w:rsidR="00D75972" w:rsidRPr="00A13133">
        <w:rPr>
          <w:color w:val="auto"/>
          <w:sz w:val="20"/>
          <w:szCs w:val="20"/>
          <w:lang w:val="es-MX"/>
        </w:rPr>
        <w:t xml:space="preserve"> personal</w:t>
      </w:r>
      <w:r>
        <w:rPr>
          <w:color w:val="auto"/>
          <w:sz w:val="20"/>
          <w:szCs w:val="20"/>
          <w:lang w:val="es-MX"/>
        </w:rPr>
        <w:t xml:space="preserve"> de TTE</w:t>
      </w:r>
      <w:r w:rsidR="00D75972" w:rsidRPr="00A13133">
        <w:rPr>
          <w:color w:val="auto"/>
          <w:sz w:val="20"/>
          <w:szCs w:val="20"/>
          <w:lang w:val="es-MX"/>
        </w:rPr>
        <w:t xml:space="preserve"> le enseñará a cuatro estudiantes hábitos </w:t>
      </w:r>
      <w:r w:rsidR="00192BB2">
        <w:rPr>
          <w:color w:val="auto"/>
          <w:sz w:val="20"/>
          <w:szCs w:val="20"/>
          <w:lang w:val="es-MX"/>
        </w:rPr>
        <w:t>positivos de trabajo y habilidades</w:t>
      </w:r>
      <w:r w:rsidR="00D75972" w:rsidRPr="00A13133">
        <w:rPr>
          <w:color w:val="auto"/>
          <w:sz w:val="20"/>
          <w:szCs w:val="20"/>
          <w:lang w:val="es-MX"/>
        </w:rPr>
        <w:t xml:space="preserve">. Los estudiantes </w:t>
      </w:r>
      <w:r>
        <w:rPr>
          <w:color w:val="auto"/>
          <w:sz w:val="20"/>
          <w:szCs w:val="20"/>
          <w:lang w:val="es-MX"/>
        </w:rPr>
        <w:t>podrán explorar diferentes</w:t>
      </w:r>
      <w:r w:rsidR="00D75972">
        <w:rPr>
          <w:color w:val="auto"/>
          <w:sz w:val="20"/>
          <w:szCs w:val="20"/>
          <w:lang w:val="es-MX"/>
        </w:rPr>
        <w:t xml:space="preserve"> </w:t>
      </w:r>
      <w:r w:rsidR="00D75972" w:rsidRPr="00A13133">
        <w:rPr>
          <w:color w:val="auto"/>
          <w:sz w:val="20"/>
          <w:szCs w:val="20"/>
          <w:lang w:val="es-MX"/>
        </w:rPr>
        <w:t>trabajo</w:t>
      </w:r>
      <w:r>
        <w:rPr>
          <w:color w:val="auto"/>
          <w:sz w:val="20"/>
          <w:szCs w:val="20"/>
          <w:lang w:val="es-MX"/>
        </w:rPr>
        <w:t>s (sin pago) mientras están acompañados de un experto</w:t>
      </w:r>
      <w:r w:rsidR="00D75972">
        <w:rPr>
          <w:color w:val="auto"/>
          <w:sz w:val="20"/>
          <w:szCs w:val="20"/>
          <w:lang w:val="es-MX"/>
        </w:rPr>
        <w:t>.</w:t>
      </w:r>
      <w:r w:rsidR="00D75972" w:rsidRPr="00A13133">
        <w:rPr>
          <w:color w:val="auto"/>
          <w:sz w:val="20"/>
          <w:szCs w:val="20"/>
          <w:lang w:val="es-MX"/>
        </w:rPr>
        <w:t xml:space="preserve"> </w:t>
      </w:r>
      <w:r w:rsidR="00374FAF">
        <w:rPr>
          <w:color w:val="auto"/>
          <w:sz w:val="20"/>
          <w:szCs w:val="20"/>
          <w:lang w:val="es-MX"/>
        </w:rPr>
        <w:br/>
      </w:r>
      <w:r w:rsidR="00374FAF">
        <w:rPr>
          <w:color w:val="auto"/>
          <w:sz w:val="20"/>
          <w:szCs w:val="20"/>
          <w:lang w:val="es-MX"/>
        </w:rPr>
        <w:br/>
      </w:r>
      <w:r w:rsidR="004F1D5C" w:rsidRPr="00E36F78">
        <w:rPr>
          <w:noProof/>
        </w:rPr>
        <w:drawing>
          <wp:anchor distT="0" distB="0" distL="114300" distR="114300" simplePos="0" relativeHeight="251654144" behindDoc="0" locked="0" layoutInCell="1" allowOverlap="1" wp14:anchorId="52D06B0D" wp14:editId="20A7AAF7">
            <wp:simplePos x="0" y="0"/>
            <wp:positionH relativeFrom="margin">
              <wp:posOffset>2054225</wp:posOffset>
            </wp:positionH>
            <wp:positionV relativeFrom="page">
              <wp:posOffset>8956040</wp:posOffset>
            </wp:positionV>
            <wp:extent cx="2861945" cy="648970"/>
            <wp:effectExtent l="0" t="0" r="0" b="0"/>
            <wp:wrapTopAndBottom/>
            <wp:docPr id="10" name="Picture 10" descr="DES_long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_long on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972" w:rsidRDefault="00D75972" w:rsidP="00A8152B">
      <w:pPr>
        <w:rPr>
          <w:rFonts w:ascii="Verdana" w:hAnsi="Verdana"/>
          <w:i/>
          <w:sz w:val="20"/>
          <w:szCs w:val="20"/>
          <w:lang w:val="es-MX"/>
        </w:rPr>
      </w:pPr>
    </w:p>
    <w:p w:rsidR="00A8152B" w:rsidRPr="00A13133" w:rsidRDefault="00A8152B" w:rsidP="00A8152B">
      <w:pPr>
        <w:rPr>
          <w:rFonts w:ascii="Verdana" w:hAnsi="Verdana"/>
          <w:i/>
          <w:sz w:val="20"/>
          <w:szCs w:val="20"/>
          <w:lang w:val="es-MX"/>
        </w:rPr>
      </w:pPr>
      <w:r w:rsidRPr="00D75972">
        <w:rPr>
          <w:rFonts w:ascii="Verdana" w:hAnsi="Verdana"/>
          <w:i/>
          <w:sz w:val="20"/>
          <w:szCs w:val="20"/>
          <w:lang w:val="es-MX"/>
        </w:rPr>
        <w:t xml:space="preserve">¿Quién puede participar en la </w:t>
      </w:r>
      <w:r w:rsidR="00665A79">
        <w:rPr>
          <w:rFonts w:ascii="Verdana" w:hAnsi="Verdana"/>
          <w:i/>
          <w:sz w:val="20"/>
          <w:szCs w:val="20"/>
          <w:lang w:val="es-MX"/>
        </w:rPr>
        <w:t>TTE</w:t>
      </w:r>
      <w:r w:rsidRPr="00D75972">
        <w:rPr>
          <w:rFonts w:ascii="Verdana" w:hAnsi="Verdana"/>
          <w:i/>
          <w:sz w:val="20"/>
          <w:szCs w:val="20"/>
          <w:lang w:val="es-MX"/>
        </w:rPr>
        <w:t>?</w:t>
      </w:r>
    </w:p>
    <w:p w:rsidR="00A8152B" w:rsidRPr="0055487B" w:rsidRDefault="00A8152B" w:rsidP="00353C33">
      <w:pPr>
        <w:ind w:left="810" w:hanging="450"/>
        <w:rPr>
          <w:rFonts w:ascii="Verdana" w:hAnsi="Verdana"/>
          <w:sz w:val="20"/>
          <w:szCs w:val="20"/>
          <w:lang w:val="es-MX"/>
        </w:rPr>
      </w:pPr>
      <w:r w:rsidRPr="00A13133">
        <w:rPr>
          <w:rFonts w:ascii="Verdana" w:hAnsi="Verdana"/>
          <w:sz w:val="20"/>
          <w:szCs w:val="20"/>
          <w:lang w:val="es-MX"/>
        </w:rPr>
        <w:t xml:space="preserve">• </w:t>
      </w:r>
      <w:r w:rsidR="00353C33">
        <w:rPr>
          <w:rFonts w:ascii="Verdana" w:hAnsi="Verdana"/>
          <w:sz w:val="20"/>
          <w:szCs w:val="20"/>
          <w:lang w:val="es-MX"/>
        </w:rPr>
        <w:tab/>
      </w:r>
      <w:r w:rsidR="00665A79">
        <w:rPr>
          <w:rFonts w:ascii="Verdana" w:hAnsi="Verdana"/>
          <w:sz w:val="20"/>
          <w:szCs w:val="20"/>
          <w:lang w:val="es-MX"/>
        </w:rPr>
        <w:t>TTE</w:t>
      </w:r>
      <w:r w:rsidRPr="00A13133">
        <w:rPr>
          <w:rFonts w:ascii="Verdana" w:hAnsi="Verdana"/>
          <w:sz w:val="20"/>
          <w:szCs w:val="20"/>
          <w:lang w:val="es-MX"/>
        </w:rPr>
        <w:t xml:space="preserve"> está disponible para los</w:t>
      </w:r>
    </w:p>
    <w:p w:rsidR="00A8152B" w:rsidRPr="0055487B" w:rsidRDefault="00A8152B" w:rsidP="00A8152B">
      <w:pPr>
        <w:ind w:left="720"/>
        <w:rPr>
          <w:rFonts w:ascii="Verdana" w:hAnsi="Verdana"/>
          <w:sz w:val="20"/>
          <w:szCs w:val="20"/>
          <w:lang w:val="es-MX"/>
        </w:rPr>
      </w:pPr>
      <w:r w:rsidRPr="00A13133">
        <w:rPr>
          <w:rFonts w:ascii="Verdana" w:hAnsi="Verdana"/>
          <w:sz w:val="20"/>
          <w:szCs w:val="20"/>
          <w:lang w:val="es-MX"/>
        </w:rPr>
        <w:t xml:space="preserve"> </w:t>
      </w:r>
      <w:r w:rsidRPr="0055487B">
        <w:rPr>
          <w:rFonts w:ascii="Verdana" w:hAnsi="Verdana"/>
          <w:sz w:val="20"/>
          <w:szCs w:val="20"/>
          <w:lang w:val="es-MX"/>
        </w:rPr>
        <w:t xml:space="preserve"> </w:t>
      </w:r>
      <w:r w:rsidRPr="00A13133">
        <w:rPr>
          <w:rFonts w:ascii="Verdana" w:hAnsi="Verdana"/>
          <w:sz w:val="20"/>
          <w:szCs w:val="20"/>
          <w:lang w:val="es-MX"/>
        </w:rPr>
        <w:t xml:space="preserve">miembros que tienen 16 años </w:t>
      </w:r>
    </w:p>
    <w:p w:rsidR="00A8152B" w:rsidRPr="00A13133" w:rsidRDefault="00A8152B" w:rsidP="00A8152B">
      <w:pPr>
        <w:ind w:left="72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 xml:space="preserve">  </w:t>
      </w:r>
      <w:r w:rsidRPr="00A13133">
        <w:rPr>
          <w:rFonts w:ascii="Verdana" w:hAnsi="Verdana"/>
          <w:sz w:val="20"/>
          <w:szCs w:val="20"/>
          <w:lang w:val="es-MX"/>
        </w:rPr>
        <w:t>de edad y mayores.</w:t>
      </w:r>
    </w:p>
    <w:p w:rsidR="0028297C" w:rsidRPr="0055487B" w:rsidRDefault="0028297C" w:rsidP="0028297C">
      <w:pPr>
        <w:rPr>
          <w:rFonts w:ascii="Verdana" w:hAnsi="Verdana"/>
          <w:sz w:val="20"/>
          <w:szCs w:val="20"/>
          <w:lang w:val="es-MX"/>
        </w:rPr>
      </w:pPr>
    </w:p>
    <w:p w:rsidR="00D75972" w:rsidRPr="00A13133" w:rsidRDefault="00256743" w:rsidP="00D75972">
      <w:pPr>
        <w:rPr>
          <w:rFonts w:ascii="Verdana" w:hAnsi="Verdana"/>
          <w:i/>
          <w:sz w:val="20"/>
          <w:szCs w:val="20"/>
          <w:lang w:val="es-MX"/>
        </w:rPr>
      </w:pPr>
      <w:r>
        <w:rPr>
          <w:rFonts w:ascii="Verdana" w:hAnsi="Verdana"/>
          <w:i/>
          <w:sz w:val="20"/>
          <w:szCs w:val="20"/>
          <w:lang w:val="es-MX"/>
        </w:rPr>
        <w:t>¿Quién da</w:t>
      </w:r>
      <w:r w:rsidR="00D75972" w:rsidRPr="00A13133">
        <w:rPr>
          <w:rFonts w:ascii="Verdana" w:hAnsi="Verdana"/>
          <w:i/>
          <w:sz w:val="20"/>
          <w:szCs w:val="20"/>
          <w:lang w:val="es-MX"/>
        </w:rPr>
        <w:t xml:space="preserve"> el servicio, cuándo y por cuánto tiempo?</w:t>
      </w:r>
    </w:p>
    <w:p w:rsidR="00D75972" w:rsidRPr="00D75972" w:rsidRDefault="00D75972" w:rsidP="00353C33">
      <w:pPr>
        <w:ind w:left="720" w:hanging="360"/>
        <w:rPr>
          <w:rFonts w:ascii="Verdana" w:hAnsi="Verdana"/>
          <w:sz w:val="20"/>
          <w:szCs w:val="20"/>
          <w:lang w:val="es-MX"/>
        </w:rPr>
      </w:pPr>
      <w:r w:rsidRPr="00A13133">
        <w:rPr>
          <w:rFonts w:ascii="Verdana" w:hAnsi="Verdana"/>
          <w:sz w:val="20"/>
          <w:szCs w:val="20"/>
          <w:lang w:val="es-MX"/>
        </w:rPr>
        <w:t xml:space="preserve">• </w:t>
      </w:r>
      <w:r w:rsidR="00353C33">
        <w:rPr>
          <w:rFonts w:ascii="Verdana" w:hAnsi="Verdana"/>
          <w:sz w:val="20"/>
          <w:szCs w:val="20"/>
          <w:lang w:val="es-MX"/>
        </w:rPr>
        <w:tab/>
      </w:r>
      <w:r w:rsidRPr="00D75972">
        <w:rPr>
          <w:rFonts w:ascii="Verdana" w:hAnsi="Verdana"/>
          <w:sz w:val="20"/>
          <w:szCs w:val="20"/>
          <w:lang w:val="es-MX"/>
        </w:rPr>
        <w:t xml:space="preserve">El servicio </w:t>
      </w:r>
      <w:r w:rsidR="00256743">
        <w:rPr>
          <w:rFonts w:ascii="Verdana" w:hAnsi="Verdana"/>
          <w:sz w:val="20"/>
          <w:szCs w:val="20"/>
          <w:lang w:val="es-MX"/>
        </w:rPr>
        <w:t>es impartido por</w:t>
      </w:r>
      <w:r w:rsidRPr="00D75972">
        <w:rPr>
          <w:rFonts w:ascii="Verdana" w:hAnsi="Verdana"/>
          <w:sz w:val="20"/>
          <w:szCs w:val="20"/>
          <w:lang w:val="es-MX"/>
        </w:rPr>
        <w:t xml:space="preserve"> un proveedor de servicios </w:t>
      </w:r>
      <w:r w:rsidR="00192BB2">
        <w:rPr>
          <w:rFonts w:ascii="Verdana" w:hAnsi="Verdana"/>
          <w:sz w:val="20"/>
          <w:szCs w:val="20"/>
          <w:lang w:val="es-MX"/>
        </w:rPr>
        <w:t>empleado por la</w:t>
      </w:r>
      <w:r w:rsidRPr="00D75972">
        <w:rPr>
          <w:rFonts w:ascii="Verdana" w:hAnsi="Verdana"/>
          <w:sz w:val="20"/>
          <w:szCs w:val="20"/>
          <w:lang w:val="es-MX"/>
        </w:rPr>
        <w:t xml:space="preserve"> División. El programa se da en un entorno comunitario después </w:t>
      </w:r>
      <w:r w:rsidR="00256743">
        <w:rPr>
          <w:rFonts w:ascii="Verdana" w:hAnsi="Verdana"/>
          <w:sz w:val="20"/>
          <w:szCs w:val="20"/>
          <w:lang w:val="es-MX"/>
        </w:rPr>
        <w:t>de la escuela, durante descansos</w:t>
      </w:r>
      <w:r w:rsidRPr="00D75972">
        <w:rPr>
          <w:rFonts w:ascii="Verdana" w:hAnsi="Verdana"/>
          <w:sz w:val="20"/>
          <w:szCs w:val="20"/>
          <w:lang w:val="es-MX"/>
        </w:rPr>
        <w:t>, y durante el verano. Se trata de un programa de un año que está generalmente disponible en todo el estado.</w:t>
      </w:r>
    </w:p>
    <w:p w:rsidR="00D75972" w:rsidRPr="00D75972" w:rsidRDefault="00D75972" w:rsidP="00353C33">
      <w:pPr>
        <w:ind w:left="720" w:hanging="360"/>
        <w:rPr>
          <w:rFonts w:ascii="Verdana" w:hAnsi="Verdana"/>
          <w:sz w:val="20"/>
          <w:szCs w:val="20"/>
          <w:lang w:val="es-MX"/>
        </w:rPr>
      </w:pPr>
      <w:r w:rsidRPr="00D75972">
        <w:rPr>
          <w:rFonts w:ascii="Verdana" w:hAnsi="Verdana"/>
          <w:sz w:val="20"/>
          <w:szCs w:val="20"/>
          <w:lang w:val="es-MX"/>
        </w:rPr>
        <w:t xml:space="preserve">• </w:t>
      </w:r>
      <w:r w:rsidR="00353C33">
        <w:rPr>
          <w:rFonts w:ascii="Verdana" w:hAnsi="Verdana"/>
          <w:sz w:val="20"/>
          <w:szCs w:val="20"/>
          <w:lang w:val="es-MX"/>
        </w:rPr>
        <w:tab/>
      </w:r>
      <w:r w:rsidRPr="00D75972">
        <w:rPr>
          <w:rFonts w:ascii="Verdana" w:hAnsi="Verdana"/>
          <w:sz w:val="20"/>
          <w:szCs w:val="20"/>
          <w:lang w:val="es-MX"/>
        </w:rPr>
        <w:t>Los miembros que ya no están en la escuela, pero desean prepararse para un empleo en la comunidad también pueden unirse a este programa.</w:t>
      </w:r>
    </w:p>
    <w:p w:rsidR="0028297C" w:rsidRPr="0055487B" w:rsidRDefault="0028297C" w:rsidP="0028297C">
      <w:pPr>
        <w:rPr>
          <w:rFonts w:ascii="Verdana" w:hAnsi="Verdana"/>
          <w:sz w:val="22"/>
          <w:szCs w:val="22"/>
          <w:lang w:val="es-MX"/>
        </w:rPr>
      </w:pPr>
    </w:p>
    <w:p w:rsidR="004125F7" w:rsidRPr="0055487B" w:rsidRDefault="004531A2" w:rsidP="0028297C">
      <w:pPr>
        <w:rPr>
          <w:rFonts w:ascii="Verdana" w:hAnsi="Verdana"/>
          <w:sz w:val="20"/>
          <w:szCs w:val="20"/>
          <w:lang w:val="es-MX"/>
        </w:rPr>
      </w:pPr>
      <w:r w:rsidRPr="00E36F78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86BAE19" wp14:editId="4602AC01">
                <wp:simplePos x="0" y="0"/>
                <wp:positionH relativeFrom="column">
                  <wp:posOffset>0</wp:posOffset>
                </wp:positionH>
                <wp:positionV relativeFrom="paragraph">
                  <wp:posOffset>401320</wp:posOffset>
                </wp:positionV>
                <wp:extent cx="3081020" cy="25241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524125"/>
                        </a:xfrm>
                        <a:prstGeom prst="rect">
                          <a:avLst/>
                        </a:prstGeom>
                        <a:gradFill>
                          <a:gsLst>
                            <a:gs pos="885">
                              <a:schemeClr val="accent3">
                                <a:lumMod val="75000"/>
                              </a:schemeClr>
                            </a:gs>
                            <a:gs pos="93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A5" w:rsidRPr="0055487B" w:rsidRDefault="00256743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  <w:lang w:val="es-MX"/>
                              </w:rPr>
                              <w:t>En Este Artículo</w:t>
                            </w:r>
                          </w:p>
                          <w:p w:rsidR="005F51A5" w:rsidRPr="0055487B" w:rsidRDefault="005F51A5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5F51A5" w:rsidRDefault="005F51A5" w:rsidP="0055487B">
                            <w:pPr>
                              <w:tabs>
                                <w:tab w:val="left" w:pos="990"/>
                              </w:tabs>
                              <w:ind w:left="1440" w:hanging="1440"/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Página 1: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P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reparativos Para el Nuevo Ciclo</w:t>
                            </w:r>
                          </w:p>
                          <w:p w:rsidR="005F51A5" w:rsidRPr="0055487B" w:rsidRDefault="005F51A5" w:rsidP="0055487B">
                            <w:pPr>
                              <w:tabs>
                                <w:tab w:val="left" w:pos="990"/>
                              </w:tabs>
                              <w:ind w:left="1440" w:hanging="1440"/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E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scolar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>Página 2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Facebook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                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Primeros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A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uxilios Para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C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onvulsiones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                 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 S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itio web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Página 3: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Criando a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Niños E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speciales</w:t>
                            </w:r>
                          </w:p>
                          <w:p w:rsidR="005F51A5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                  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Manual Para M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iembros de ALTCS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                </w:t>
                            </w:r>
                            <w:r w:rsidR="0025674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Sigue</w:t>
                            </w:r>
                            <w:r w:rsidRPr="00A13133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con el P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lan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5F51A5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Página 4: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Piloto padres de Sur de Arizona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:rsidR="005F51A5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                   Reportando el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Fraude </w:t>
                            </w:r>
                          </w:p>
                          <w:p w:rsidR="005F51A5" w:rsidRPr="0055487B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5F51A5" w:rsidRPr="00192BB2" w:rsidRDefault="005F51A5" w:rsidP="004531A2">
                            <w:pPr>
                              <w:tabs>
                                <w:tab w:val="left" w:pos="990"/>
                              </w:tabs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Página 5: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 xml:space="preserve">El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C</w:t>
                            </w:r>
                            <w:r w:rsidRPr="0055487B">
                              <w:rPr>
                                <w:rFonts w:ascii="Verdana" w:hAnsi="Verdana"/>
                                <w:sz w:val="18"/>
                                <w:szCs w:val="18"/>
                                <w:lang w:val="es-MX"/>
                              </w:rPr>
                              <w:t>alor y Vehículos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BAE19" id="_x0000_s1030" type="#_x0000_t202" style="position:absolute;margin-left:0;margin-top:31.6pt;width:242.6pt;height:198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" fillcolor="#76923c [2406]">
                <v:fill color2="#d6e3bc [1302]" colors="0 #77933c;580f #77933c" focus="100%" type="gradient">
                  <o:fill v:ext="view" type="gradientUnscaled"/>
                </v:fill>
                <v:textbox>
                  <w:txbxContent>
                    <w:p w:rsidR="005F51A5" w:rsidRPr="0055487B" w:rsidRDefault="00256743">
                      <w:pPr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  <w:lang w:val="es-MX"/>
                        </w:rPr>
                        <w:t>En Este Artículo</w:t>
                      </w:r>
                    </w:p>
                    <w:p w:rsidR="005F51A5" w:rsidRPr="0055487B" w:rsidRDefault="005F51A5">
                      <w:pP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</w:p>
                    <w:p w:rsidR="005F51A5" w:rsidRDefault="005F51A5" w:rsidP="0055487B">
                      <w:pPr>
                        <w:tabs>
                          <w:tab w:val="left" w:pos="990"/>
                        </w:tabs>
                        <w:ind w:left="1440" w:hanging="1440"/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Página 1: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  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P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reparativos Para el Nuevo Ciclo</w:t>
                      </w:r>
                    </w:p>
                    <w:p w:rsidR="005F51A5" w:rsidRPr="0055487B" w:rsidRDefault="005F51A5" w:rsidP="0055487B">
                      <w:pPr>
                        <w:tabs>
                          <w:tab w:val="left" w:pos="990"/>
                        </w:tabs>
                        <w:ind w:left="1440" w:hanging="1440"/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E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scolar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>Página 2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 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Facebook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 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                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Primeros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A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uxilios Para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C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onvulsiones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                 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 S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itio web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Página 3: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Criando a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Niños E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speciales</w:t>
                      </w:r>
                    </w:p>
                    <w:p w:rsidR="005F51A5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                  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Manual Para M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iembros de ALTCS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                </w:t>
                      </w:r>
                      <w:r w:rsidR="0025674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Sigue</w:t>
                      </w:r>
                      <w:r w:rsidRPr="00A13133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con el P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lan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5F51A5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Página 4: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  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Piloto padres de Sur de Arizona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:rsidR="005F51A5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                   Reportando el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Fraude </w:t>
                      </w:r>
                    </w:p>
                    <w:p w:rsidR="005F51A5" w:rsidRPr="0055487B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  <w:lang w:val="es-MX"/>
                        </w:rPr>
                      </w:pPr>
                    </w:p>
                    <w:p w:rsidR="005F51A5" w:rsidRPr="00192BB2" w:rsidRDefault="005F51A5" w:rsidP="004531A2">
                      <w:pPr>
                        <w:tabs>
                          <w:tab w:val="left" w:pos="990"/>
                        </w:tabs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Página 5: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MX"/>
                        </w:rPr>
                        <w:t xml:space="preserve">   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 xml:space="preserve">El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C</w:t>
                      </w:r>
                      <w:r w:rsidRPr="0055487B">
                        <w:rPr>
                          <w:rFonts w:ascii="Verdana" w:hAnsi="Verdana"/>
                          <w:sz w:val="18"/>
                          <w:szCs w:val="18"/>
                          <w:lang w:val="es-MX"/>
                        </w:rPr>
                        <w:t>alor y Vehículos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487B">
        <w:rPr>
          <w:rFonts w:ascii="Verdana" w:hAnsi="Verdana"/>
          <w:sz w:val="20"/>
          <w:szCs w:val="20"/>
          <w:lang w:val="es-MX"/>
        </w:rPr>
        <w:t xml:space="preserve">Si desea saber más sobre el programa de </w:t>
      </w:r>
      <w:r w:rsidR="00665A79">
        <w:rPr>
          <w:rFonts w:ascii="Verdana" w:hAnsi="Verdana"/>
          <w:sz w:val="20"/>
          <w:szCs w:val="20"/>
          <w:lang w:val="es-MX"/>
        </w:rPr>
        <w:t>TTE</w:t>
      </w:r>
      <w:r w:rsidRPr="0055487B">
        <w:rPr>
          <w:rFonts w:ascii="Verdana" w:hAnsi="Verdana"/>
          <w:sz w:val="20"/>
          <w:szCs w:val="20"/>
          <w:lang w:val="es-MX"/>
        </w:rPr>
        <w:t>, por favor llame a su Coordinador de Apoyo</w:t>
      </w:r>
      <w:r w:rsidR="00603E49" w:rsidRPr="0055487B">
        <w:rPr>
          <w:rFonts w:ascii="Verdana" w:hAnsi="Verdana"/>
          <w:sz w:val="20"/>
          <w:szCs w:val="20"/>
          <w:lang w:val="es-MX"/>
        </w:rPr>
        <w:t>.</w:t>
      </w:r>
    </w:p>
    <w:p w:rsidR="00FD45B3" w:rsidRPr="0055487B" w:rsidRDefault="00FD45B3" w:rsidP="00ED3093">
      <w:pPr>
        <w:widowControl w:val="0"/>
        <w:rPr>
          <w:rFonts w:ascii="Verdana" w:hAnsi="Verdana"/>
          <w:lang w:val="es-MX"/>
        </w:rPr>
        <w:sectPr w:rsidR="00FD45B3" w:rsidRPr="0055487B" w:rsidSect="00CA6C1F">
          <w:headerReference w:type="default" r:id="rId13"/>
          <w:headerReference w:type="first" r:id="rId14"/>
          <w:type w:val="continuous"/>
          <w:pgSz w:w="12240" w:h="15840"/>
          <w:pgMar w:top="2880" w:right="720" w:bottom="1440" w:left="720" w:header="720" w:footer="720" w:gutter="0"/>
          <w:cols w:num="2" w:space="720"/>
          <w:titlePg/>
          <w:docGrid w:linePitch="326"/>
        </w:sectPr>
      </w:pPr>
    </w:p>
    <w:p w:rsidR="003818A3" w:rsidRPr="0055487B" w:rsidRDefault="004F1D5C" w:rsidP="006D0C29">
      <w:pPr>
        <w:rPr>
          <w:rFonts w:ascii="Verdana" w:hAnsi="Verdana"/>
          <w:sz w:val="22"/>
          <w:szCs w:val="22"/>
          <w:lang w:val="es-MX"/>
        </w:rPr>
        <w:sectPr w:rsidR="003818A3" w:rsidRPr="0055487B" w:rsidSect="00FD45B3">
          <w:pgSz w:w="12240" w:h="15840"/>
          <w:pgMar w:top="1170" w:right="720" w:bottom="1440" w:left="720" w:header="720" w:footer="720" w:gutter="0"/>
          <w:cols w:num="2" w:space="720"/>
          <w:titlePg/>
          <w:docGrid w:linePitch="326"/>
        </w:sectPr>
      </w:pPr>
      <w:r w:rsidRPr="00E36F78">
        <w:rPr>
          <w:rFonts w:ascii="Verdana" w:hAnsi="Verdan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D81AB" wp14:editId="22B47F20">
                <wp:simplePos x="0" y="0"/>
                <wp:positionH relativeFrom="margin">
                  <wp:posOffset>-21590</wp:posOffset>
                </wp:positionH>
                <wp:positionV relativeFrom="paragraph">
                  <wp:posOffset>285115</wp:posOffset>
                </wp:positionV>
                <wp:extent cx="2743200" cy="3514725"/>
                <wp:effectExtent l="19050" t="19050" r="19050" b="28575"/>
                <wp:wrapTopAndBottom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14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A5" w:rsidRDefault="005F51A5" w:rsidP="00463529">
                            <w:pPr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</w:p>
                          <w:p w:rsidR="005F51A5" w:rsidRDefault="005F51A5" w:rsidP="00463529">
                            <w:pPr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1E5610C" wp14:editId="07C8F9E8">
                                  <wp:extent cx="822960" cy="822960"/>
                                  <wp:effectExtent l="0" t="0" r="0" b="0"/>
                                  <wp:docPr id="33" name="Picture 33" descr="https://upload.wikimedia.org/wikipedia/commons/c/cd/Facebook_logo_(square).pn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c/cd/Facebook_logo_(square).pn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51A5" w:rsidRDefault="005F51A5" w:rsidP="00463529">
                            <w:pPr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</w:p>
                          <w:p w:rsidR="005F51A5" w:rsidRPr="0055487B" w:rsidRDefault="005F51A5" w:rsidP="0055487B">
                            <w:pPr>
                              <w:pStyle w:val="BodyText"/>
                              <w:spacing w:before="103" w:line="260" w:lineRule="exact"/>
                              <w:ind w:left="0" w:right="240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lang w:val="es-MX"/>
                              </w:rPr>
                              <w:t>¿Sabía usted  que el Departamento de Seguridad Económica de Arizona está en Facebook?</w:t>
                            </w:r>
                          </w:p>
                          <w:p w:rsidR="005F51A5" w:rsidRDefault="005F51A5" w:rsidP="00A13133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La página incluye vídeos, fotos</w:t>
                            </w:r>
                          </w:p>
                          <w:p w:rsidR="005F51A5" w:rsidRDefault="005F51A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 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de eventos, lo más destacado </w:t>
                            </w:r>
                          </w:p>
                          <w:p w:rsidR="005F51A5" w:rsidRDefault="005F51A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de los servicios, y mucho más!</w:t>
                            </w:r>
                          </w:p>
                          <w:p w:rsidR="005F51A5" w:rsidRDefault="005F51A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21724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Visita la pagina de FaceBook en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  <w:p w:rsidR="005F51A5" w:rsidRDefault="005F51A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  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https</w:t>
                            </w:r>
                            <w:r w:rsidR="00354494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://</w:t>
                            </w:r>
                            <w:hyperlink r:id="rId17" w:history="1">
                              <w:r w:rsidRPr="0055487B">
                                <w:rPr>
                                  <w:rStyle w:val="Hyperlink"/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www.facebook.com</w:t>
                              </w:r>
                            </w:hyperlink>
                          </w:p>
                          <w:p w:rsidR="005F51A5" w:rsidRPr="0055487B" w:rsidRDefault="005F51A5">
                            <w:pPr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 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A13133">
                              <w:rPr>
                                <w:rFonts w:ascii="Verdana" w:eastAsia="Minion Pro Med" w:hAnsi="Verdana"/>
                                <w:sz w:val="22"/>
                                <w:szCs w:val="22"/>
                                <w:lang w:val="es-MX"/>
                              </w:rPr>
                              <w:t>OfficialArizonaDES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.</w:t>
                            </w:r>
                          </w:p>
                          <w:p w:rsidR="005F51A5" w:rsidRPr="00192BB2" w:rsidRDefault="005F51A5" w:rsidP="0046352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8D81AB" id="_x0000_s1031" type="#_x0000_t202" style="position:absolute;margin-left:-1.7pt;margin-top:22.45pt;width:3in;height:276.7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" fillcolor="#f6f8fb [180]" strokecolor="#0070c0" strokeweight="3pt">
                <v:fill color2="#cad9eb [980]" colors="0 #f6f9fc;48497f #b0c6e1;54395f #b0c6e1;1 #cad9eb" focus="100%" type="gradient"/>
                <v:textbox>
                  <w:txbxContent>
                    <w:p w:rsidR="005F51A5" w:rsidRDefault="005F51A5" w:rsidP="00463529">
                      <w:pPr>
                        <w:rPr>
                          <w:rFonts w:ascii="Verdana" w:hAnsi="Verdana"/>
                          <w:b/>
                          <w:sz w:val="28"/>
                        </w:rPr>
                      </w:pPr>
                    </w:p>
                    <w:p w:rsidR="005F51A5" w:rsidRDefault="005F51A5" w:rsidP="00463529">
                      <w:pPr>
                        <w:rPr>
                          <w:rFonts w:ascii="Verdana" w:hAnsi="Verdana"/>
                          <w:b/>
                          <w:sz w:val="28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1E5610C" wp14:editId="07C8F9E8">
                            <wp:extent cx="822960" cy="822960"/>
                            <wp:effectExtent l="0" t="0" r="0" b="0"/>
                            <wp:docPr id="33" name="Picture 33" descr="https://upload.wikimedia.org/wikipedia/commons/c/cd/Facebook_logo_(square).p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c/cd/Facebook_logo_(square).p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51A5" w:rsidRDefault="005F51A5" w:rsidP="00463529">
                      <w:pPr>
                        <w:rPr>
                          <w:rFonts w:ascii="Verdana" w:hAnsi="Verdana"/>
                          <w:b/>
                          <w:sz w:val="28"/>
                        </w:rPr>
                      </w:pPr>
                    </w:p>
                    <w:p w:rsidR="005F51A5" w:rsidRPr="0055487B" w:rsidRDefault="005F51A5" w:rsidP="0055487B">
                      <w:pPr>
                        <w:pStyle w:val="BodyText"/>
                        <w:spacing w:before="103" w:line="260" w:lineRule="exact"/>
                        <w:ind w:left="0" w:right="240"/>
                        <w:rPr>
                          <w:rFonts w:ascii="Verdana" w:hAnsi="Verdana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24"/>
                          <w:szCs w:val="24"/>
                          <w:lang w:val="es-MX"/>
                        </w:rPr>
                        <w:t>¿Sabía usted  que el Departamento de Seguridad Económica de Arizona está en Facebook?</w:t>
                      </w:r>
                    </w:p>
                    <w:p w:rsidR="005F51A5" w:rsidRDefault="005F51A5" w:rsidP="00A13133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es-MX"/>
                        </w:rPr>
                        <w:t xml:space="preserve">   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La página incluye vídeos, fotos</w:t>
                      </w:r>
                    </w:p>
                    <w:p w:rsidR="005F51A5" w:rsidRDefault="005F51A5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 </w:t>
                      </w:r>
                      <w:proofErr w:type="gramStart"/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de</w:t>
                      </w:r>
                      <w:proofErr w:type="gramEnd"/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eventos, lo más destacado </w:t>
                      </w:r>
                    </w:p>
                    <w:p w:rsidR="005F51A5" w:rsidRDefault="005F51A5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  </w:t>
                      </w:r>
                      <w:proofErr w:type="gramStart"/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de</w:t>
                      </w:r>
                      <w:proofErr w:type="gramEnd"/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los servicios, y mucho más!</w:t>
                      </w:r>
                    </w:p>
                    <w:p w:rsidR="005F51A5" w:rsidRDefault="005F51A5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21724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Visita la </w:t>
                      </w:r>
                      <w:proofErr w:type="spellStart"/>
                      <w:r w:rsidR="00F21724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pagina</w:t>
                      </w:r>
                      <w:proofErr w:type="spellEnd"/>
                      <w:r w:rsidR="00F21724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de </w:t>
                      </w:r>
                      <w:proofErr w:type="spellStart"/>
                      <w:r w:rsidR="00F21724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FaceBook</w:t>
                      </w:r>
                      <w:proofErr w:type="spellEnd"/>
                      <w:r w:rsidR="00F21724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en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</w:p>
                    <w:p w:rsidR="005F51A5" w:rsidRDefault="005F51A5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  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https</w:t>
                      </w:r>
                      <w:r w:rsidR="00354494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://</w:t>
                      </w:r>
                      <w:hyperlink r:id="rId20" w:history="1">
                        <w:r w:rsidRPr="0055487B">
                          <w:rPr>
                            <w:rStyle w:val="Hyperlink"/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www.facebook.com</w:t>
                        </w:r>
                      </w:hyperlink>
                    </w:p>
                    <w:p w:rsidR="005F51A5" w:rsidRPr="0055487B" w:rsidRDefault="005F51A5">
                      <w:pPr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 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proofErr w:type="spellStart"/>
                      <w:r w:rsidRPr="00A13133">
                        <w:rPr>
                          <w:rFonts w:ascii="Verdana" w:eastAsia="Minion Pro Med" w:hAnsi="Verdana"/>
                          <w:sz w:val="22"/>
                          <w:szCs w:val="22"/>
                          <w:lang w:val="es-MX"/>
                        </w:rPr>
                        <w:t>OfficialArizonaDES</w:t>
                      </w:r>
                      <w:proofErr w:type="spellEnd"/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.</w:t>
                      </w:r>
                    </w:p>
                    <w:p w:rsidR="005F51A5" w:rsidRPr="00192BB2" w:rsidRDefault="005F51A5" w:rsidP="0046352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6F78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7DA7CD" wp14:editId="4C9B074A">
                <wp:simplePos x="0" y="0"/>
                <wp:positionH relativeFrom="page">
                  <wp:posOffset>-201295</wp:posOffset>
                </wp:positionH>
                <wp:positionV relativeFrom="topMargin">
                  <wp:posOffset>742950</wp:posOffset>
                </wp:positionV>
                <wp:extent cx="800100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549" y="20329"/>
                    <wp:lineTo x="21549" y="0"/>
                    <wp:lineTo x="0" y="0"/>
                  </wp:wrapPolygon>
                </wp:wrapTight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A66EC" id="Rectangle 7" o:spid="_x0000_s1026" style="position:absolute;margin-left:-15.85pt;margin-top:58.5pt;width:630pt;height:12.7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" fillcolor="black [3213]" stroked="f">
                <v:textbox inset=",7.2pt,,7.2pt"/>
                <w10:wrap type="tight" anchorx="page" anchory="margin"/>
              </v:rect>
            </w:pict>
          </mc:Fallback>
        </mc:AlternateContent>
      </w:r>
    </w:p>
    <w:p w:rsidR="000661A7" w:rsidRPr="00A13133" w:rsidRDefault="000661A7" w:rsidP="009D58BC">
      <w:pPr>
        <w:rPr>
          <w:rFonts w:ascii="Verdana" w:eastAsia="Times New Roman" w:hAnsi="Verdana" w:cs="Times New Roman"/>
          <w:b/>
          <w:bCs/>
          <w:kern w:val="36"/>
          <w:sz w:val="32"/>
          <w:szCs w:val="32"/>
          <w:lang w:val="es-MX"/>
        </w:rPr>
      </w:pPr>
    </w:p>
    <w:p w:rsidR="000661A7" w:rsidRPr="0055487B" w:rsidRDefault="000661A7" w:rsidP="009D58BC">
      <w:pPr>
        <w:rPr>
          <w:rFonts w:ascii="Verdana" w:eastAsia="Times New Roman" w:hAnsi="Verdana" w:cs="Times New Roman"/>
          <w:b/>
          <w:bCs/>
          <w:kern w:val="36"/>
          <w:sz w:val="28"/>
          <w:szCs w:val="28"/>
          <w:lang w:val="es-MX"/>
        </w:rPr>
      </w:pPr>
      <w:r w:rsidRPr="0055487B">
        <w:rPr>
          <w:rFonts w:ascii="Verdana" w:eastAsia="Times New Roman" w:hAnsi="Verdana" w:cs="Times New Roman"/>
          <w:b/>
          <w:bCs/>
          <w:kern w:val="36"/>
          <w:sz w:val="28"/>
          <w:szCs w:val="28"/>
          <w:lang w:val="es-MX"/>
        </w:rPr>
        <w:t>Primeros Auxilios Básicos Para Convulsiones</w:t>
      </w:r>
    </w:p>
    <w:p w:rsidR="000661A7" w:rsidRPr="0055487B" w:rsidRDefault="000661A7" w:rsidP="009D58BC">
      <w:pPr>
        <w:rPr>
          <w:rFonts w:ascii="Verdana" w:hAnsi="Verdana"/>
          <w:sz w:val="22"/>
          <w:szCs w:val="22"/>
          <w:lang w:val="es-MX"/>
        </w:rPr>
      </w:pPr>
      <w:r w:rsidRPr="0055487B" w:rsidDel="000661A7">
        <w:rPr>
          <w:rFonts w:ascii="Verdana" w:eastAsia="Times New Roman" w:hAnsi="Verdana" w:cs="Times New Roman"/>
          <w:b/>
          <w:bCs/>
          <w:kern w:val="36"/>
          <w:sz w:val="32"/>
          <w:szCs w:val="22"/>
          <w:lang w:val="es-MX"/>
        </w:rPr>
        <w:t xml:space="preserve"> </w:t>
      </w:r>
    </w:p>
    <w:p w:rsidR="009D58BC" w:rsidRPr="0055487B" w:rsidRDefault="000661A7" w:rsidP="009D58BC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eastAsia="Times New Roman" w:hAnsi="Verdana" w:cs="Times New Roman"/>
          <w:bCs/>
          <w:kern w:val="36"/>
          <w:sz w:val="20"/>
          <w:szCs w:val="20"/>
          <w:lang w:val="es-MX"/>
        </w:rPr>
        <w:t>La mayoría de las personas sólo necesitan primeros auxilios básicos durante una convulsión.</w:t>
      </w:r>
    </w:p>
    <w:p w:rsidR="009D58BC" w:rsidRPr="0055487B" w:rsidRDefault="00192BB2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Mante</w:t>
      </w:r>
      <w:r w:rsidR="000661A7" w:rsidRPr="0055487B">
        <w:rPr>
          <w:sz w:val="20"/>
          <w:szCs w:val="20"/>
        </w:rPr>
        <w:t>n</w:t>
      </w:r>
      <w:r>
        <w:rPr>
          <w:sz w:val="20"/>
          <w:szCs w:val="20"/>
        </w:rPr>
        <w:t>g</w:t>
      </w:r>
      <w:r w:rsidR="000661A7" w:rsidRPr="0055487B">
        <w:rPr>
          <w:sz w:val="20"/>
          <w:szCs w:val="20"/>
        </w:rPr>
        <w:t>a la calma</w:t>
      </w:r>
      <w:r w:rsidR="00E36F78" w:rsidRPr="0055487B">
        <w:rPr>
          <w:sz w:val="20"/>
          <w:szCs w:val="20"/>
        </w:rPr>
        <w:t>.</w:t>
      </w:r>
    </w:p>
    <w:p w:rsidR="009D58BC" w:rsidRPr="0055487B" w:rsidRDefault="00192BB2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Suavemente ponga</w:t>
      </w:r>
      <w:r w:rsidR="000661A7" w:rsidRPr="0055487B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>a la persona en el</w:t>
      </w:r>
      <w:r w:rsidR="000661A7" w:rsidRPr="0055487B">
        <w:rPr>
          <w:sz w:val="20"/>
          <w:szCs w:val="20"/>
          <w:lang w:val="es-MX"/>
        </w:rPr>
        <w:t xml:space="preserve"> piso</w:t>
      </w:r>
      <w:r w:rsidR="009D58BC" w:rsidRPr="0055487B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 xml:space="preserve">y acuéstelo de </w:t>
      </w:r>
      <w:r w:rsidR="000661A7" w:rsidRPr="0055487B">
        <w:rPr>
          <w:sz w:val="20"/>
          <w:szCs w:val="20"/>
          <w:lang w:val="es-MX"/>
        </w:rPr>
        <w:t>lado</w:t>
      </w:r>
      <w:r w:rsidR="009D58BC" w:rsidRPr="0055487B">
        <w:rPr>
          <w:sz w:val="20"/>
          <w:szCs w:val="20"/>
          <w:lang w:val="es-MX"/>
        </w:rPr>
        <w:t>.</w:t>
      </w:r>
    </w:p>
    <w:p w:rsidR="009D58BC" w:rsidRPr="0055487B" w:rsidRDefault="00CB4A8A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Permanezca</w:t>
      </w:r>
      <w:r w:rsidR="000661A7" w:rsidRPr="0055487B">
        <w:rPr>
          <w:sz w:val="20"/>
          <w:szCs w:val="20"/>
          <w:lang w:val="es-MX"/>
        </w:rPr>
        <w:t xml:space="preserve"> con la persona </w:t>
      </w:r>
      <w:r w:rsidRPr="0055487B">
        <w:rPr>
          <w:sz w:val="20"/>
          <w:szCs w:val="20"/>
          <w:lang w:val="es-MX"/>
        </w:rPr>
        <w:t>hasta</w:t>
      </w:r>
      <w:r w:rsidR="000661A7" w:rsidRPr="0055487B">
        <w:rPr>
          <w:sz w:val="20"/>
          <w:szCs w:val="20"/>
          <w:lang w:val="es-MX"/>
        </w:rPr>
        <w:t xml:space="preserve"> que </w:t>
      </w:r>
      <w:r w:rsidRPr="0055487B">
        <w:rPr>
          <w:sz w:val="20"/>
          <w:szCs w:val="20"/>
          <w:lang w:val="es-MX"/>
        </w:rPr>
        <w:t>pase el ataque</w:t>
      </w:r>
      <w:r w:rsidR="009D58BC" w:rsidRPr="0055487B">
        <w:rPr>
          <w:sz w:val="20"/>
          <w:szCs w:val="20"/>
          <w:lang w:val="es-MX"/>
        </w:rPr>
        <w:t>.</w:t>
      </w:r>
    </w:p>
    <w:p w:rsidR="00CB4A8A" w:rsidRPr="0055487B" w:rsidRDefault="00CB4A8A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Mantenga a otros alejados de la persona</w:t>
      </w:r>
      <w:r w:rsidR="00192BB2">
        <w:rPr>
          <w:sz w:val="20"/>
          <w:szCs w:val="20"/>
          <w:lang w:val="es-MX"/>
        </w:rPr>
        <w:t>.</w:t>
      </w:r>
    </w:p>
    <w:p w:rsidR="009D58BC" w:rsidRPr="0055487B" w:rsidRDefault="00CB4A8A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 w:rsidRPr="0055487B">
        <w:rPr>
          <w:sz w:val="20"/>
          <w:szCs w:val="20"/>
        </w:rPr>
        <w:t>Deles espacio</w:t>
      </w:r>
      <w:r w:rsidR="009D58BC" w:rsidRPr="0055487B">
        <w:rPr>
          <w:sz w:val="20"/>
          <w:szCs w:val="20"/>
        </w:rPr>
        <w:t>.</w:t>
      </w:r>
    </w:p>
    <w:p w:rsidR="009D58BC" w:rsidRPr="0055487B" w:rsidRDefault="00CB4A8A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Asegúrese de que la persona no deje de respirar</w:t>
      </w:r>
      <w:r w:rsidR="009D58BC" w:rsidRPr="0055487B">
        <w:rPr>
          <w:sz w:val="20"/>
          <w:szCs w:val="20"/>
          <w:lang w:val="es-MX"/>
        </w:rPr>
        <w:t xml:space="preserve"> –</w:t>
      </w:r>
      <w:r w:rsidR="00192BB2">
        <w:rPr>
          <w:sz w:val="20"/>
          <w:szCs w:val="20"/>
          <w:lang w:val="es-MX"/>
        </w:rPr>
        <w:t>respirando</w:t>
      </w:r>
      <w:r w:rsidRPr="0055487B">
        <w:rPr>
          <w:sz w:val="20"/>
          <w:szCs w:val="20"/>
          <w:lang w:val="es-MX"/>
        </w:rPr>
        <w:t xml:space="preserve"> hacia </w:t>
      </w:r>
      <w:r w:rsidR="00192BB2">
        <w:rPr>
          <w:sz w:val="20"/>
          <w:szCs w:val="20"/>
          <w:lang w:val="es-MX"/>
        </w:rPr>
        <w:t>a</w:t>
      </w:r>
      <w:r w:rsidRPr="0055487B">
        <w:rPr>
          <w:sz w:val="20"/>
          <w:szCs w:val="20"/>
          <w:lang w:val="es-MX"/>
        </w:rPr>
        <w:t>dentro y hacia fuera</w:t>
      </w:r>
      <w:r w:rsidR="009D58BC" w:rsidRPr="0055487B">
        <w:rPr>
          <w:sz w:val="20"/>
          <w:szCs w:val="20"/>
          <w:lang w:val="es-MX"/>
        </w:rPr>
        <w:t>.</w:t>
      </w:r>
    </w:p>
    <w:p w:rsidR="009D58BC" w:rsidRPr="0055487B" w:rsidRDefault="00CB4A8A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rFonts w:eastAsia="Times New Roman"/>
          <w:bCs/>
          <w:kern w:val="36"/>
          <w:sz w:val="20"/>
          <w:szCs w:val="20"/>
          <w:lang w:val="es-MX"/>
        </w:rPr>
        <w:t>T</w:t>
      </w:r>
      <w:r w:rsidR="00192BB2">
        <w:rPr>
          <w:rFonts w:eastAsia="Times New Roman"/>
          <w:bCs/>
          <w:kern w:val="36"/>
          <w:sz w:val="20"/>
          <w:szCs w:val="20"/>
          <w:lang w:val="es-MX"/>
        </w:rPr>
        <w:t>ome el t</w:t>
      </w:r>
      <w:r w:rsidRPr="0055487B">
        <w:rPr>
          <w:rFonts w:eastAsia="Times New Roman"/>
          <w:bCs/>
          <w:kern w:val="36"/>
          <w:sz w:val="20"/>
          <w:szCs w:val="20"/>
          <w:lang w:val="es-MX"/>
        </w:rPr>
        <w:t xml:space="preserve">iempo de </w:t>
      </w:r>
      <w:r w:rsidR="00192BB2">
        <w:rPr>
          <w:rFonts w:eastAsia="Times New Roman"/>
          <w:bCs/>
          <w:kern w:val="36"/>
          <w:sz w:val="20"/>
          <w:szCs w:val="20"/>
          <w:lang w:val="es-MX"/>
        </w:rPr>
        <w:t>la convulsión. ¿Cuánto duro</w:t>
      </w:r>
      <w:r w:rsidRPr="0055487B">
        <w:rPr>
          <w:rFonts w:eastAsia="Times New Roman"/>
          <w:bCs/>
          <w:kern w:val="36"/>
          <w:sz w:val="20"/>
          <w:szCs w:val="20"/>
          <w:lang w:val="es-MX"/>
        </w:rPr>
        <w:t>?</w:t>
      </w:r>
    </w:p>
    <w:p w:rsidR="009D58BC" w:rsidRPr="0055487B" w:rsidRDefault="009D58BC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Describ</w:t>
      </w:r>
      <w:r w:rsidR="00CB4A8A" w:rsidRPr="0055487B">
        <w:rPr>
          <w:sz w:val="20"/>
          <w:szCs w:val="20"/>
          <w:lang w:val="es-MX"/>
        </w:rPr>
        <w:t>a</w:t>
      </w:r>
      <w:r w:rsidRPr="0055487B">
        <w:rPr>
          <w:sz w:val="20"/>
          <w:szCs w:val="20"/>
          <w:lang w:val="es-MX"/>
        </w:rPr>
        <w:t xml:space="preserve"> </w:t>
      </w:r>
      <w:r w:rsidR="00CB4A8A" w:rsidRPr="00A13133">
        <w:rPr>
          <w:rFonts w:eastAsia="Times New Roman"/>
          <w:bCs/>
          <w:kern w:val="36"/>
          <w:sz w:val="20"/>
          <w:szCs w:val="20"/>
          <w:lang w:val="es-MX"/>
        </w:rPr>
        <w:t>la convulsión</w:t>
      </w:r>
      <w:r w:rsidRPr="0055487B">
        <w:rPr>
          <w:sz w:val="20"/>
          <w:szCs w:val="20"/>
          <w:lang w:val="es-MX"/>
        </w:rPr>
        <w:t>.</w:t>
      </w:r>
      <w:r w:rsidR="00B40591" w:rsidRPr="0055487B">
        <w:rPr>
          <w:sz w:val="20"/>
          <w:szCs w:val="20"/>
          <w:lang w:val="es-MX"/>
        </w:rPr>
        <w:t xml:space="preserve"> </w:t>
      </w:r>
      <w:r w:rsidR="00CB4A8A" w:rsidRPr="0055487B">
        <w:rPr>
          <w:sz w:val="20"/>
          <w:szCs w:val="20"/>
          <w:lang w:val="es-MX"/>
        </w:rPr>
        <w:t>¿</w:t>
      </w:r>
      <w:r w:rsidR="00FB6BAB" w:rsidRPr="00A13133">
        <w:rPr>
          <w:sz w:val="20"/>
          <w:szCs w:val="20"/>
          <w:lang w:val="es-MX"/>
        </w:rPr>
        <w:t>L</w:t>
      </w:r>
      <w:r w:rsidR="00665A79" w:rsidRPr="00A13133">
        <w:rPr>
          <w:sz w:val="20"/>
          <w:szCs w:val="20"/>
          <w:lang w:val="es-MX"/>
        </w:rPr>
        <w:t xml:space="preserve">a </w:t>
      </w:r>
      <w:r w:rsidR="00CB4A8A" w:rsidRPr="0055487B">
        <w:rPr>
          <w:sz w:val="20"/>
          <w:szCs w:val="20"/>
          <w:lang w:val="es-MX"/>
        </w:rPr>
        <w:t>persona</w:t>
      </w:r>
      <w:r w:rsidR="00FB6BAB">
        <w:rPr>
          <w:sz w:val="20"/>
          <w:szCs w:val="20"/>
          <w:lang w:val="es-MX"/>
        </w:rPr>
        <w:t xml:space="preserve"> está</w:t>
      </w:r>
      <w:r w:rsidR="00CB4A8A" w:rsidRPr="0055487B">
        <w:rPr>
          <w:sz w:val="20"/>
          <w:szCs w:val="20"/>
          <w:lang w:val="es-MX"/>
        </w:rPr>
        <w:t xml:space="preserve"> temblando</w:t>
      </w:r>
      <w:r w:rsidRPr="0055487B">
        <w:rPr>
          <w:sz w:val="20"/>
          <w:szCs w:val="20"/>
          <w:lang w:val="es-MX"/>
        </w:rPr>
        <w:t xml:space="preserve">, </w:t>
      </w:r>
      <w:r w:rsidR="00CB4A8A" w:rsidRPr="0055487B">
        <w:rPr>
          <w:sz w:val="20"/>
          <w:szCs w:val="20"/>
          <w:lang w:val="es-MX"/>
        </w:rPr>
        <w:t xml:space="preserve">con la </w:t>
      </w:r>
      <w:r w:rsidR="00FB6BAB" w:rsidRPr="00A13133">
        <w:rPr>
          <w:sz w:val="20"/>
          <w:szCs w:val="20"/>
          <w:lang w:val="es-MX"/>
        </w:rPr>
        <w:t>m</w:t>
      </w:r>
      <w:r w:rsidR="00CB4A8A" w:rsidRPr="0055487B">
        <w:rPr>
          <w:sz w:val="20"/>
          <w:szCs w:val="20"/>
          <w:lang w:val="es-MX"/>
        </w:rPr>
        <w:t>irada perdida</w:t>
      </w:r>
      <w:r w:rsidRPr="0055487B">
        <w:rPr>
          <w:sz w:val="20"/>
          <w:szCs w:val="20"/>
          <w:lang w:val="es-MX"/>
        </w:rPr>
        <w:t xml:space="preserve">, </w:t>
      </w:r>
      <w:r w:rsidR="00CB4A8A" w:rsidRPr="0055487B">
        <w:rPr>
          <w:sz w:val="20"/>
          <w:szCs w:val="20"/>
          <w:lang w:val="es-MX"/>
        </w:rPr>
        <w:t>y</w:t>
      </w:r>
      <w:r w:rsidRPr="0055487B">
        <w:rPr>
          <w:sz w:val="20"/>
          <w:szCs w:val="20"/>
          <w:lang w:val="es-MX"/>
        </w:rPr>
        <w:t xml:space="preserve">/o </w:t>
      </w:r>
      <w:r w:rsidR="00CB4A8A" w:rsidRPr="0055487B">
        <w:rPr>
          <w:sz w:val="20"/>
          <w:szCs w:val="20"/>
          <w:lang w:val="es-MX"/>
        </w:rPr>
        <w:t>respirando</w:t>
      </w:r>
      <w:r w:rsidRPr="0055487B">
        <w:rPr>
          <w:sz w:val="20"/>
          <w:szCs w:val="20"/>
          <w:lang w:val="es-MX"/>
        </w:rPr>
        <w:t>?</w:t>
      </w:r>
    </w:p>
    <w:p w:rsidR="00EF655F" w:rsidRPr="0055487B" w:rsidRDefault="00CB4A8A" w:rsidP="00EF655F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Mueva los muebles</w:t>
      </w:r>
      <w:r w:rsidR="009D58BC" w:rsidRPr="0055487B">
        <w:rPr>
          <w:sz w:val="20"/>
          <w:szCs w:val="20"/>
          <w:lang w:val="es-MX"/>
        </w:rPr>
        <w:t xml:space="preserve">, </w:t>
      </w:r>
      <w:r w:rsidRPr="0055487B">
        <w:rPr>
          <w:sz w:val="20"/>
          <w:szCs w:val="20"/>
          <w:lang w:val="es-MX"/>
        </w:rPr>
        <w:t>objetos frágiles</w:t>
      </w:r>
      <w:r w:rsidR="009D58BC" w:rsidRPr="0055487B">
        <w:rPr>
          <w:sz w:val="20"/>
          <w:szCs w:val="20"/>
          <w:lang w:val="es-MX"/>
        </w:rPr>
        <w:t xml:space="preserve">, </w:t>
      </w:r>
      <w:r w:rsidRPr="0055487B">
        <w:rPr>
          <w:sz w:val="20"/>
          <w:szCs w:val="20"/>
          <w:lang w:val="es-MX"/>
        </w:rPr>
        <w:t>y</w:t>
      </w:r>
      <w:r w:rsidR="009D58BC" w:rsidRPr="0055487B">
        <w:rPr>
          <w:sz w:val="20"/>
          <w:szCs w:val="20"/>
          <w:lang w:val="es-MX"/>
        </w:rPr>
        <w:t xml:space="preserve">/o </w:t>
      </w:r>
      <w:r w:rsidRPr="0055487B">
        <w:rPr>
          <w:sz w:val="20"/>
          <w:szCs w:val="20"/>
          <w:lang w:val="es-MX"/>
        </w:rPr>
        <w:t>objetos afilados lejos de la persona.</w:t>
      </w:r>
      <w:r w:rsidR="009D58BC" w:rsidRPr="0055487B">
        <w:rPr>
          <w:sz w:val="20"/>
          <w:szCs w:val="20"/>
          <w:lang w:val="es-MX"/>
        </w:rPr>
        <w:t xml:space="preserve"> </w:t>
      </w:r>
    </w:p>
    <w:p w:rsidR="009D58BC" w:rsidRPr="0055487B" w:rsidRDefault="00354494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lastRenderedPageBreak/>
        <w:t xml:space="preserve">Nunca restringir o “agarrar” </w:t>
      </w:r>
      <w:r w:rsidR="00CB4A8A" w:rsidRPr="0055487B">
        <w:rPr>
          <w:sz w:val="20"/>
          <w:szCs w:val="20"/>
          <w:lang w:val="es-MX"/>
        </w:rPr>
        <w:t xml:space="preserve">a la persona durante una </w:t>
      </w:r>
      <w:r w:rsidR="00074031" w:rsidRPr="0055487B">
        <w:rPr>
          <w:sz w:val="20"/>
          <w:szCs w:val="20"/>
          <w:lang w:val="es-MX"/>
        </w:rPr>
        <w:t>convulsión</w:t>
      </w:r>
      <w:r w:rsidR="00CB4A8A" w:rsidRPr="0055487B">
        <w:rPr>
          <w:sz w:val="20"/>
          <w:szCs w:val="20"/>
          <w:lang w:val="es-MX"/>
        </w:rPr>
        <w:t>.</w:t>
      </w:r>
    </w:p>
    <w:p w:rsidR="00EF655F" w:rsidRPr="0055487B" w:rsidRDefault="003D31D5" w:rsidP="004F1D5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No ponga nada en su boca</w:t>
      </w:r>
      <w:r w:rsidR="00192BB2">
        <w:rPr>
          <w:sz w:val="20"/>
          <w:szCs w:val="20"/>
          <w:lang w:val="es-MX"/>
        </w:rPr>
        <w:t>.</w:t>
      </w:r>
    </w:p>
    <w:p w:rsidR="009D58BC" w:rsidRPr="0055487B" w:rsidRDefault="003D31D5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N</w:t>
      </w:r>
      <w:r w:rsidR="00665A79" w:rsidRPr="00A13133">
        <w:rPr>
          <w:sz w:val="20"/>
          <w:szCs w:val="20"/>
          <w:lang w:val="es-MX"/>
        </w:rPr>
        <w:t>o lo</w:t>
      </w:r>
      <w:r w:rsidRPr="0055487B">
        <w:rPr>
          <w:sz w:val="20"/>
          <w:szCs w:val="20"/>
          <w:lang w:val="es-MX"/>
        </w:rPr>
        <w:t xml:space="preserve"> ponga a “morder” un objeto</w:t>
      </w:r>
      <w:r w:rsidR="00192BB2">
        <w:rPr>
          <w:sz w:val="20"/>
          <w:szCs w:val="20"/>
          <w:lang w:val="es-MX"/>
        </w:rPr>
        <w:t>.</w:t>
      </w:r>
    </w:p>
    <w:p w:rsidR="009D58BC" w:rsidRPr="0055487B" w:rsidRDefault="003D31D5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No trate de darle agua</w:t>
      </w:r>
      <w:r w:rsidR="009D58BC" w:rsidRPr="0055487B">
        <w:rPr>
          <w:sz w:val="20"/>
          <w:szCs w:val="20"/>
          <w:lang w:val="es-MX"/>
        </w:rPr>
        <w:t xml:space="preserve">, </w:t>
      </w:r>
      <w:r w:rsidRPr="0055487B">
        <w:rPr>
          <w:sz w:val="20"/>
          <w:szCs w:val="20"/>
          <w:lang w:val="es-MX"/>
        </w:rPr>
        <w:t>comida</w:t>
      </w:r>
      <w:r w:rsidR="009D58BC" w:rsidRPr="0055487B">
        <w:rPr>
          <w:sz w:val="20"/>
          <w:szCs w:val="20"/>
          <w:lang w:val="es-MX"/>
        </w:rPr>
        <w:t>, o medic</w:t>
      </w:r>
      <w:r w:rsidRPr="0055487B">
        <w:rPr>
          <w:sz w:val="20"/>
          <w:szCs w:val="20"/>
          <w:lang w:val="es-MX"/>
        </w:rPr>
        <w:t>amentos</w:t>
      </w:r>
      <w:r w:rsidR="009D58BC" w:rsidRPr="0055487B">
        <w:rPr>
          <w:sz w:val="20"/>
          <w:szCs w:val="20"/>
          <w:lang w:val="es-MX"/>
        </w:rPr>
        <w:t xml:space="preserve"> dur</w:t>
      </w:r>
      <w:r w:rsidRPr="0055487B">
        <w:rPr>
          <w:sz w:val="20"/>
          <w:szCs w:val="20"/>
          <w:lang w:val="es-MX"/>
        </w:rPr>
        <w:t xml:space="preserve">ante una </w:t>
      </w:r>
      <w:r w:rsidRPr="0055487B">
        <w:rPr>
          <w:rFonts w:eastAsia="Times New Roman"/>
          <w:bCs/>
          <w:kern w:val="36"/>
          <w:sz w:val="20"/>
          <w:szCs w:val="20"/>
          <w:lang w:val="es-MX"/>
        </w:rPr>
        <w:t>convulsión</w:t>
      </w:r>
      <w:r w:rsidR="009D58BC" w:rsidRPr="0055487B">
        <w:rPr>
          <w:sz w:val="20"/>
          <w:szCs w:val="20"/>
          <w:lang w:val="es-MX"/>
        </w:rPr>
        <w:t>.</w:t>
      </w:r>
    </w:p>
    <w:p w:rsidR="009D58BC" w:rsidRPr="0055487B" w:rsidRDefault="003D31D5" w:rsidP="009D58BC">
      <w:pPr>
        <w:pStyle w:val="ListParagraph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 w:rsidRPr="0055487B">
        <w:rPr>
          <w:sz w:val="20"/>
          <w:szCs w:val="20"/>
        </w:rPr>
        <w:t>Sepa cuando llamar al</w:t>
      </w:r>
      <w:r w:rsidR="009D58BC" w:rsidRPr="0055487B">
        <w:rPr>
          <w:sz w:val="20"/>
          <w:szCs w:val="20"/>
        </w:rPr>
        <w:t xml:space="preserve"> 9-1-1</w:t>
      </w:r>
      <w:r w:rsidR="00192BB2">
        <w:rPr>
          <w:sz w:val="20"/>
          <w:szCs w:val="20"/>
        </w:rPr>
        <w:t>.</w:t>
      </w:r>
    </w:p>
    <w:p w:rsidR="00EF655F" w:rsidRPr="00B40591" w:rsidRDefault="00EF655F" w:rsidP="009D58BC">
      <w:pPr>
        <w:ind w:left="360"/>
        <w:rPr>
          <w:rFonts w:ascii="Verdana" w:hAnsi="Verdana"/>
          <w:sz w:val="22"/>
        </w:rPr>
      </w:pPr>
      <w:r w:rsidRPr="00E36F78">
        <w:rPr>
          <w:rFonts w:ascii="Verdana" w:hAnsi="Verdana"/>
          <w:b/>
          <w:noProof/>
        </w:rPr>
        <w:drawing>
          <wp:inline distT="0" distB="0" distL="0" distR="0" wp14:anchorId="727374FA" wp14:editId="525B90FB">
            <wp:extent cx="2647665" cy="1758372"/>
            <wp:effectExtent l="76200" t="76200" r="133985" b="127635"/>
            <wp:docPr id="6" name="Picture 6" descr="N:\Medical\40361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dical\403618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0" cy="1769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3093" w:rsidRPr="00E36F78" w:rsidRDefault="00ED3093" w:rsidP="009D58BC">
      <w:pPr>
        <w:ind w:left="360"/>
        <w:rPr>
          <w:rFonts w:ascii="Verdana" w:hAnsi="Verdana"/>
          <w:b/>
          <w:sz w:val="22"/>
          <w:szCs w:val="22"/>
        </w:rPr>
      </w:pPr>
    </w:p>
    <w:p w:rsidR="009D58BC" w:rsidRPr="00E36F78" w:rsidRDefault="00074031" w:rsidP="009D58BC">
      <w:pPr>
        <w:ind w:left="36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LLAME al </w:t>
      </w:r>
      <w:r w:rsidRPr="00E36F78">
        <w:rPr>
          <w:rFonts w:ascii="Verdana" w:hAnsi="Verdana"/>
          <w:b/>
          <w:sz w:val="22"/>
          <w:szCs w:val="22"/>
        </w:rPr>
        <w:t>9</w:t>
      </w:r>
      <w:r w:rsidR="009D58BC" w:rsidRPr="00E36F78">
        <w:rPr>
          <w:rFonts w:ascii="Verdana" w:hAnsi="Verdana"/>
          <w:b/>
          <w:sz w:val="22"/>
          <w:szCs w:val="22"/>
        </w:rPr>
        <w:t xml:space="preserve">-1-1 </w:t>
      </w:r>
      <w:r>
        <w:rPr>
          <w:rFonts w:ascii="Verdana" w:hAnsi="Verdana"/>
          <w:b/>
          <w:sz w:val="22"/>
          <w:szCs w:val="22"/>
        </w:rPr>
        <w:t>si</w:t>
      </w:r>
      <w:r w:rsidR="009D58BC" w:rsidRPr="00E36F78">
        <w:rPr>
          <w:rFonts w:ascii="Verdana" w:hAnsi="Verdana"/>
          <w:b/>
          <w:sz w:val="22"/>
          <w:szCs w:val="22"/>
        </w:rPr>
        <w:t>:</w:t>
      </w:r>
    </w:p>
    <w:p w:rsidR="009D58BC" w:rsidRPr="0055487B" w:rsidRDefault="00074031" w:rsidP="009D58BC">
      <w:pPr>
        <w:pStyle w:val="ListParagraph"/>
        <w:numPr>
          <w:ilvl w:val="0"/>
          <w:numId w:val="7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 xml:space="preserve">La persona nunca antes </w:t>
      </w:r>
      <w:r w:rsidR="00AF0F3C" w:rsidRPr="0055487B">
        <w:rPr>
          <w:sz w:val="20"/>
          <w:szCs w:val="20"/>
          <w:lang w:val="es-MX"/>
        </w:rPr>
        <w:t>ha</w:t>
      </w:r>
      <w:r w:rsidR="00AF0F3C">
        <w:rPr>
          <w:sz w:val="20"/>
          <w:szCs w:val="20"/>
          <w:lang w:val="es-MX"/>
        </w:rPr>
        <w:t>bía</w:t>
      </w:r>
      <w:r w:rsidRPr="0055487B">
        <w:rPr>
          <w:sz w:val="20"/>
          <w:szCs w:val="20"/>
          <w:lang w:val="es-MX"/>
        </w:rPr>
        <w:t xml:space="preserve"> tenido una convulsión.</w:t>
      </w:r>
    </w:p>
    <w:p w:rsidR="009D58BC" w:rsidRPr="0055487B" w:rsidRDefault="00074031" w:rsidP="009D58BC">
      <w:pPr>
        <w:pStyle w:val="ListParagraph"/>
        <w:numPr>
          <w:ilvl w:val="0"/>
          <w:numId w:val="7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Tiene dificultad para respirar o despertar totalmente después de una convulsión</w:t>
      </w:r>
      <w:r w:rsidR="009D58BC" w:rsidRPr="0055487B">
        <w:rPr>
          <w:sz w:val="20"/>
          <w:szCs w:val="20"/>
          <w:lang w:val="es-MX"/>
        </w:rPr>
        <w:t>.</w:t>
      </w:r>
    </w:p>
    <w:p w:rsidR="00074031" w:rsidRPr="0055487B" w:rsidRDefault="00074031" w:rsidP="009D58BC">
      <w:pPr>
        <w:pStyle w:val="ListParagraph"/>
        <w:numPr>
          <w:ilvl w:val="0"/>
          <w:numId w:val="7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La persona tiene otra convulsión poco después de la primera.</w:t>
      </w:r>
    </w:p>
    <w:p w:rsidR="009D58BC" w:rsidRPr="0055487B" w:rsidRDefault="00074031" w:rsidP="009D58BC">
      <w:pPr>
        <w:pStyle w:val="ListParagraph"/>
        <w:numPr>
          <w:ilvl w:val="0"/>
          <w:numId w:val="7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La persona está herida después de la convulsión.</w:t>
      </w:r>
    </w:p>
    <w:p w:rsidR="009D58BC" w:rsidRPr="0055487B" w:rsidRDefault="00074031" w:rsidP="00D26182">
      <w:pPr>
        <w:pStyle w:val="ListParagraph"/>
        <w:numPr>
          <w:ilvl w:val="0"/>
          <w:numId w:val="7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 xml:space="preserve">La </w:t>
      </w:r>
      <w:r w:rsidRPr="00A13133">
        <w:rPr>
          <w:sz w:val="20"/>
          <w:szCs w:val="20"/>
          <w:lang w:val="es-MX"/>
        </w:rPr>
        <w:t>convulsión</w:t>
      </w:r>
      <w:r w:rsidRPr="0055487B">
        <w:rPr>
          <w:sz w:val="20"/>
          <w:szCs w:val="20"/>
          <w:lang w:val="es-MX"/>
        </w:rPr>
        <w:t xml:space="preserve"> sucedi</w:t>
      </w:r>
      <w:r w:rsidRPr="0055487B">
        <w:rPr>
          <w:color w:val="000000" w:themeColor="text1"/>
          <w:sz w:val="20"/>
          <w:szCs w:val="20"/>
          <w:shd w:val="clear" w:color="auto" w:fill="FFFFFF"/>
          <w:lang w:val="es-MX"/>
        </w:rPr>
        <w:t>ó</w:t>
      </w:r>
      <w:r w:rsidRPr="0055487B">
        <w:rPr>
          <w:sz w:val="20"/>
          <w:szCs w:val="20"/>
          <w:lang w:val="es-MX"/>
        </w:rPr>
        <w:t xml:space="preserve"> en el agua</w:t>
      </w:r>
      <w:r w:rsidR="009D58BC" w:rsidRPr="0055487B">
        <w:rPr>
          <w:sz w:val="20"/>
          <w:szCs w:val="20"/>
          <w:lang w:val="es-MX"/>
        </w:rPr>
        <w:t>.</w:t>
      </w:r>
    </w:p>
    <w:p w:rsidR="00074031" w:rsidRPr="0055487B" w:rsidRDefault="00354494" w:rsidP="00074031">
      <w:pPr>
        <w:pStyle w:val="ListParagraph"/>
        <w:numPr>
          <w:ilvl w:val="0"/>
          <w:numId w:val="7"/>
        </w:numPr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La persona está embarazada</w:t>
      </w:r>
      <w:r w:rsidR="00074031" w:rsidRPr="0055487B">
        <w:rPr>
          <w:sz w:val="20"/>
          <w:szCs w:val="20"/>
          <w:lang w:val="es-MX"/>
        </w:rPr>
        <w:t xml:space="preserve"> o tiene una condición de sa</w:t>
      </w:r>
      <w:r>
        <w:rPr>
          <w:sz w:val="20"/>
          <w:szCs w:val="20"/>
          <w:lang w:val="es-MX"/>
        </w:rPr>
        <w:t>lud como diabetes o una enfermedad</w:t>
      </w:r>
      <w:r w:rsidR="00074031" w:rsidRPr="0055487B">
        <w:rPr>
          <w:sz w:val="20"/>
          <w:szCs w:val="20"/>
          <w:lang w:val="es-MX"/>
        </w:rPr>
        <w:t xml:space="preserve"> del corazón.</w:t>
      </w:r>
    </w:p>
    <w:p w:rsidR="00EF655F" w:rsidRPr="0055487B" w:rsidRDefault="00074031" w:rsidP="00A13133">
      <w:pPr>
        <w:pStyle w:val="ListParagraph"/>
        <w:numPr>
          <w:ilvl w:val="0"/>
          <w:numId w:val="7"/>
        </w:numPr>
        <w:spacing w:after="160" w:line="259" w:lineRule="auto"/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La convulsión dura más de cinco (5)       minutos o según lo ordenado por el médico.</w:t>
      </w:r>
    </w:p>
    <w:p w:rsidR="00C37DB3" w:rsidRPr="0055487B" w:rsidRDefault="00074031" w:rsidP="00EF655F">
      <w:pPr>
        <w:contextualSpacing/>
        <w:rPr>
          <w:rFonts w:ascii="Verdana" w:hAnsi="Verdana"/>
          <w:i/>
          <w:sz w:val="20"/>
          <w:szCs w:val="20"/>
          <w:lang w:val="es-MX"/>
        </w:rPr>
      </w:pPr>
      <w:r w:rsidRPr="0055487B">
        <w:rPr>
          <w:rFonts w:ascii="Verdana" w:hAnsi="Verdana"/>
          <w:i/>
          <w:sz w:val="20"/>
          <w:szCs w:val="20"/>
          <w:lang w:val="es-MX"/>
        </w:rPr>
        <w:t>M</w:t>
      </w:r>
      <w:r w:rsidRPr="00A13133">
        <w:rPr>
          <w:rFonts w:ascii="Verdana" w:hAnsi="Verdana"/>
          <w:i/>
          <w:sz w:val="20"/>
          <w:szCs w:val="20"/>
          <w:lang w:val="es-MX"/>
        </w:rPr>
        <w:t>á</w:t>
      </w:r>
      <w:r w:rsidRPr="0055487B">
        <w:rPr>
          <w:rFonts w:ascii="Verdana" w:hAnsi="Verdana"/>
          <w:i/>
          <w:sz w:val="20"/>
          <w:szCs w:val="20"/>
          <w:lang w:val="es-MX"/>
        </w:rPr>
        <w:t>s Informaci</w:t>
      </w:r>
      <w:r w:rsidRPr="00A13133">
        <w:rPr>
          <w:rFonts w:ascii="Verdana" w:hAnsi="Verdana"/>
          <w:i/>
          <w:sz w:val="20"/>
          <w:szCs w:val="20"/>
          <w:lang w:val="es-MX"/>
        </w:rPr>
        <w:t>ó</w:t>
      </w:r>
      <w:r w:rsidRPr="0055487B">
        <w:rPr>
          <w:rFonts w:ascii="Verdana" w:hAnsi="Verdana"/>
          <w:i/>
          <w:sz w:val="20"/>
          <w:szCs w:val="20"/>
          <w:lang w:val="es-MX"/>
        </w:rPr>
        <w:t>n en</w:t>
      </w:r>
      <w:r w:rsidR="009D58BC" w:rsidRPr="0055487B">
        <w:rPr>
          <w:rFonts w:ascii="Verdana" w:hAnsi="Verdana"/>
          <w:i/>
          <w:sz w:val="20"/>
          <w:szCs w:val="20"/>
          <w:lang w:val="es-MX"/>
        </w:rPr>
        <w:t xml:space="preserve">:  </w:t>
      </w:r>
    </w:p>
    <w:p w:rsidR="00EF655F" w:rsidRPr="0055487B" w:rsidRDefault="00074031" w:rsidP="00F51418">
      <w:pPr>
        <w:ind w:left="360"/>
        <w:contextualSpacing/>
        <w:rPr>
          <w:rFonts w:ascii="Verdana" w:hAnsi="Verdana"/>
          <w:sz w:val="22"/>
          <w:szCs w:val="22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La Fundación para la Epilepsia</w:t>
      </w:r>
      <w:r w:rsidRPr="008C3CEF">
        <w:rPr>
          <w:rFonts w:ascii="Verdana" w:hAnsi="Verdana"/>
          <w:i/>
          <w:sz w:val="20"/>
          <w:szCs w:val="20"/>
          <w:lang w:val="es-MX"/>
        </w:rPr>
        <w:t xml:space="preserve"> </w:t>
      </w:r>
      <w:hyperlink r:id="rId22" w:history="1">
        <w:r w:rsidR="009D58BC" w:rsidRPr="0055487B">
          <w:rPr>
            <w:rStyle w:val="Hyperlink"/>
            <w:rFonts w:ascii="Verdana" w:hAnsi="Verdana"/>
            <w:sz w:val="20"/>
            <w:szCs w:val="20"/>
            <w:lang w:val="es-MX"/>
          </w:rPr>
          <w:t>http://www.epilepsy.com/</w:t>
        </w:r>
      </w:hyperlink>
    </w:p>
    <w:p w:rsidR="00C37DB3" w:rsidRPr="0055487B" w:rsidRDefault="00C37DB3" w:rsidP="00F51418">
      <w:pPr>
        <w:ind w:left="360"/>
        <w:contextualSpacing/>
        <w:rPr>
          <w:rFonts w:ascii="Verdana" w:hAnsi="Verdana"/>
          <w:sz w:val="22"/>
          <w:szCs w:val="22"/>
          <w:lang w:val="es-MX"/>
        </w:rPr>
      </w:pPr>
    </w:p>
    <w:p w:rsidR="002C3D4E" w:rsidRPr="0055487B" w:rsidRDefault="00074031" w:rsidP="00F51418">
      <w:pPr>
        <w:ind w:left="360"/>
        <w:contextualSpacing/>
        <w:rPr>
          <w:rStyle w:val="Hyperlink"/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 xml:space="preserve">Los Centros </w:t>
      </w:r>
      <w:r w:rsidR="00354494">
        <w:rPr>
          <w:rFonts w:ascii="Verdana" w:hAnsi="Verdana"/>
          <w:sz w:val="20"/>
          <w:szCs w:val="20"/>
          <w:lang w:val="es-MX"/>
        </w:rPr>
        <w:t>de Control de Enfermedades y Prevención</w:t>
      </w:r>
      <w:r w:rsidRPr="00A13133">
        <w:rPr>
          <w:rFonts w:ascii="Verdana" w:hAnsi="Verdana"/>
          <w:i/>
          <w:sz w:val="20"/>
          <w:szCs w:val="20"/>
          <w:lang w:val="es-MX"/>
        </w:rPr>
        <w:t xml:space="preserve"> </w:t>
      </w:r>
      <w:hyperlink r:id="rId23" w:history="1">
        <w:r w:rsidR="009D58BC" w:rsidRPr="0055487B">
          <w:rPr>
            <w:rStyle w:val="Hyperlink"/>
            <w:rFonts w:ascii="Verdana" w:hAnsi="Verdana"/>
            <w:sz w:val="20"/>
            <w:szCs w:val="20"/>
            <w:lang w:val="es-MX"/>
          </w:rPr>
          <w:t>http://www.cdc.gov/epilepsy/basics/first-aid.htm</w:t>
        </w:r>
      </w:hyperlink>
    </w:p>
    <w:p w:rsidR="00D26182" w:rsidRPr="0055487B" w:rsidRDefault="00710C03" w:rsidP="00EF655F">
      <w:pPr>
        <w:contextualSpacing/>
        <w:rPr>
          <w:rFonts w:ascii="Verdana" w:hAnsi="Verdana"/>
          <w:b/>
          <w:sz w:val="22"/>
          <w:szCs w:val="22"/>
          <w:lang w:val="es-MX"/>
        </w:rPr>
      </w:pPr>
      <w:r w:rsidRPr="00E36F78">
        <w:rPr>
          <w:rFonts w:ascii="Verdana" w:hAnsi="Verdana"/>
          <w:b/>
          <w:bCs/>
          <w:noProof/>
          <w:color w:val="000000" w:themeColor="text1"/>
          <w:sz w:val="32"/>
          <w:szCs w:val="22"/>
        </w:rPr>
        <w:drawing>
          <wp:anchor distT="0" distB="0" distL="114300" distR="114300" simplePos="0" relativeHeight="251662336" behindDoc="0" locked="0" layoutInCell="1" allowOverlap="1" wp14:anchorId="1DD5D842" wp14:editId="2FD6251C">
            <wp:simplePos x="0" y="0"/>
            <wp:positionH relativeFrom="column">
              <wp:posOffset>13335</wp:posOffset>
            </wp:positionH>
            <wp:positionV relativeFrom="paragraph">
              <wp:posOffset>180340</wp:posOffset>
            </wp:positionV>
            <wp:extent cx="596265" cy="895350"/>
            <wp:effectExtent l="76200" t="76200" r="140335" b="146050"/>
            <wp:wrapNone/>
            <wp:docPr id="28" name="Picture 28" descr="G:\Family &amp; Community Resources Unit\Newsletters\Pictures\Pictures\12023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amily &amp; Community Resources Unit\Newsletters\Pictures\Pictures\1202337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89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F78">
        <w:rPr>
          <w:rFonts w:ascii="Verdana" w:hAnsi="Verdana"/>
          <w:bCs/>
          <w:noProof/>
          <w:color w:val="000000" w:themeColor="text1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A6170" wp14:editId="3758DD5B">
                <wp:simplePos x="0" y="0"/>
                <wp:positionH relativeFrom="margin">
                  <wp:posOffset>3709035</wp:posOffset>
                </wp:positionH>
                <wp:positionV relativeFrom="paragraph">
                  <wp:posOffset>168910</wp:posOffset>
                </wp:positionV>
                <wp:extent cx="3133725" cy="900430"/>
                <wp:effectExtent l="0" t="0" r="15875" b="1397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00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1A5" w:rsidRPr="0055487B" w:rsidRDefault="005F51A5" w:rsidP="00FD45B3">
                            <w:pPr>
                              <w:ind w:left="54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s-MX"/>
                              </w:rPr>
                              <w:t>¿No Puede Encontrar Algo en Nuestro Sitio</w:t>
                            </w:r>
                            <w:r w:rsidRPr="00A1313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 Web</w:t>
                            </w:r>
                            <w:r w:rsidRPr="005548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s-MX"/>
                              </w:rPr>
                              <w:t>?</w:t>
                            </w:r>
                          </w:p>
                          <w:p w:rsidR="005F51A5" w:rsidRPr="0055487B" w:rsidRDefault="005F51A5" w:rsidP="00FD45B3">
                            <w:pPr>
                              <w:ind w:left="540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A13133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Llame a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 DDD </w:t>
                            </w:r>
                            <w:r w:rsidRPr="00A13133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al</w:t>
                            </w:r>
                          </w:p>
                          <w:p w:rsidR="005F51A5" w:rsidRPr="0055487B" w:rsidRDefault="005F51A5" w:rsidP="00FD45B3">
                            <w:pPr>
                              <w:ind w:left="540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1-866-229-5553 </w:t>
                            </w:r>
                            <w:r w:rsidRPr="00A13133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para ayuda</w:t>
                            </w:r>
                            <w:r w:rsidRPr="0055487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5A6170" id="Text Box 675" o:spid="_x0000_s1032" type="#_x0000_t202" style="position:absolute;margin-left:292.05pt;margin-top:13.3pt;width:246.75pt;height:70.9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" fillcolor="#fbd4b4 [1305]" strokecolor="black [3213]" strokeweight=".5pt">
                <v:textbox>
                  <w:txbxContent>
                    <w:p w:rsidR="005F51A5" w:rsidRPr="0055487B" w:rsidRDefault="005F51A5" w:rsidP="00FD45B3">
                      <w:pPr>
                        <w:ind w:left="54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b/>
                          <w:sz w:val="22"/>
                          <w:szCs w:val="22"/>
                          <w:lang w:val="es-MX"/>
                        </w:rPr>
                        <w:t>¿No Puede Encontrar Algo en Nuestro Sitio</w:t>
                      </w:r>
                      <w:r w:rsidRPr="00A13133">
                        <w:rPr>
                          <w:rFonts w:ascii="Verdana" w:hAnsi="Verdana"/>
                          <w:b/>
                          <w:sz w:val="22"/>
                          <w:szCs w:val="22"/>
                          <w:lang w:val="es-MX"/>
                        </w:rPr>
                        <w:t xml:space="preserve"> Web</w:t>
                      </w:r>
                      <w:r w:rsidRPr="0055487B">
                        <w:rPr>
                          <w:rFonts w:ascii="Verdana" w:hAnsi="Verdana"/>
                          <w:b/>
                          <w:sz w:val="22"/>
                          <w:szCs w:val="22"/>
                          <w:lang w:val="es-MX"/>
                        </w:rPr>
                        <w:t>?</w:t>
                      </w:r>
                    </w:p>
                    <w:p w:rsidR="005F51A5" w:rsidRPr="0055487B" w:rsidRDefault="005F51A5" w:rsidP="00FD45B3">
                      <w:pPr>
                        <w:ind w:left="540"/>
                        <w:jc w:val="center"/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 w:rsidRPr="00A13133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Llame a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 DDD </w:t>
                      </w:r>
                      <w:r w:rsidRPr="00A13133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al</w:t>
                      </w:r>
                    </w:p>
                    <w:p w:rsidR="005F51A5" w:rsidRPr="0055487B" w:rsidRDefault="005F51A5" w:rsidP="00FD45B3">
                      <w:pPr>
                        <w:ind w:left="540"/>
                        <w:jc w:val="center"/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1-866-229-5553 </w:t>
                      </w:r>
                      <w:r w:rsidRPr="00A13133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para ayuda</w:t>
                      </w:r>
                      <w:r w:rsidRPr="0055487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5B3" w:rsidRPr="0055487B" w:rsidRDefault="00FD45B3" w:rsidP="00EF655F">
      <w:pPr>
        <w:contextualSpacing/>
        <w:rPr>
          <w:rFonts w:ascii="Verdana" w:hAnsi="Verdana"/>
          <w:sz w:val="22"/>
          <w:szCs w:val="22"/>
          <w:lang w:val="es-MX"/>
        </w:rPr>
      </w:pPr>
    </w:p>
    <w:p w:rsidR="002C3D4E" w:rsidRPr="0055487B" w:rsidRDefault="002C3D4E" w:rsidP="007F2808">
      <w:pPr>
        <w:jc w:val="center"/>
        <w:rPr>
          <w:rFonts w:ascii="Verdana" w:hAnsi="Verdana" w:cs="CFOEN L+ A Garamond Pro"/>
          <w:color w:val="000000"/>
          <w:sz w:val="18"/>
          <w:szCs w:val="18"/>
          <w:lang w:val="es-MX"/>
        </w:rPr>
        <w:sectPr w:rsidR="002C3D4E" w:rsidRPr="0055487B" w:rsidSect="007A3605">
          <w:type w:val="continuous"/>
          <w:pgSz w:w="12240" w:h="15840"/>
          <w:pgMar w:top="1440" w:right="720" w:bottom="1080" w:left="720" w:header="720" w:footer="720" w:gutter="0"/>
          <w:cols w:num="2" w:space="540"/>
        </w:sectPr>
      </w:pPr>
    </w:p>
    <w:p w:rsidR="002949D7" w:rsidRPr="00E36F78" w:rsidRDefault="00414199" w:rsidP="002949D7">
      <w:pPr>
        <w:spacing w:before="100" w:beforeAutospacing="1"/>
        <w:outlineLvl w:val="0"/>
        <w:rPr>
          <w:rFonts w:ascii="Verdana" w:eastAsia="Times New Roman" w:hAnsi="Verdana" w:cs="Times New Roman"/>
          <w:b/>
          <w:bCs/>
          <w:kern w:val="36"/>
          <w:sz w:val="32"/>
          <w:szCs w:val="22"/>
          <w:lang w:val="en"/>
        </w:rPr>
      </w:pPr>
      <w:r w:rsidRPr="00E36F78">
        <w:rPr>
          <w:rFonts w:ascii="Verdana" w:hAnsi="Verdana" w:cs="Helvetica"/>
          <w:noProof/>
        </w:rPr>
        <w:lastRenderedPageBreak/>
        <w:drawing>
          <wp:inline distT="0" distB="0" distL="0" distR="0" wp14:anchorId="6730B377" wp14:editId="5261BA0A">
            <wp:extent cx="3257550" cy="76581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143" w:rsidRPr="00E36F78">
        <w:rPr>
          <w:rFonts w:ascii="Verdana" w:hAnsi="Verdana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AFB5C" wp14:editId="2DF9B737">
                <wp:simplePos x="0" y="0"/>
                <wp:positionH relativeFrom="page">
                  <wp:posOffset>-193675</wp:posOffset>
                </wp:positionH>
                <wp:positionV relativeFrom="topMargin">
                  <wp:posOffset>665480</wp:posOffset>
                </wp:positionV>
                <wp:extent cx="800100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549" y="20329"/>
                    <wp:lineTo x="21549" y="0"/>
                    <wp:lineTo x="0" y="0"/>
                  </wp:wrapPolygon>
                </wp:wrapTight>
                <wp:docPr id="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4D7E05" id="Rectangle 7" o:spid="_x0000_s1026" style="position:absolute;margin-left:-15.25pt;margin-top:52.4pt;width:630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" fillcolor="black [3213]" stroked="f">
                <v:textbox inset=",7.2pt,,7.2pt"/>
                <w10:wrap type="tight" anchorx="page" anchory="margin"/>
              </v:rect>
            </w:pict>
          </mc:Fallback>
        </mc:AlternateContent>
      </w:r>
    </w:p>
    <w:p w:rsidR="002C3D4E" w:rsidRPr="00E36F78" w:rsidRDefault="002C3D4E" w:rsidP="003C6A38">
      <w:pPr>
        <w:pStyle w:val="Default"/>
        <w:rPr>
          <w:rFonts w:ascii="Verdana" w:hAnsi="Verdana"/>
          <w:b/>
          <w:bCs/>
          <w:color w:val="000000" w:themeColor="text1"/>
          <w:sz w:val="32"/>
          <w:szCs w:val="22"/>
        </w:rPr>
      </w:pPr>
    </w:p>
    <w:p w:rsidR="00414199" w:rsidRPr="0055487B" w:rsidRDefault="00FB6BAB" w:rsidP="00414199">
      <w:pPr>
        <w:rPr>
          <w:rFonts w:ascii="Verdana" w:hAnsi="Verdana"/>
          <w:b/>
          <w:sz w:val="28"/>
          <w:szCs w:val="28"/>
          <w:lang w:val="es-MX"/>
        </w:rPr>
      </w:pPr>
      <w:r w:rsidRPr="0055487B">
        <w:rPr>
          <w:rFonts w:ascii="Verdana" w:hAnsi="Verdana"/>
          <w:b/>
          <w:sz w:val="28"/>
          <w:szCs w:val="28"/>
          <w:lang w:val="es-MX"/>
        </w:rPr>
        <w:t xml:space="preserve">Conozca a </w:t>
      </w:r>
      <w:r w:rsidR="00B2048E">
        <w:rPr>
          <w:rFonts w:ascii="Verdana" w:hAnsi="Verdana"/>
          <w:b/>
          <w:sz w:val="28"/>
          <w:szCs w:val="28"/>
          <w:lang w:val="es-MX"/>
        </w:rPr>
        <w:t>Raising Special Kids (</w:t>
      </w:r>
      <w:r w:rsidRPr="0055487B">
        <w:rPr>
          <w:rFonts w:ascii="Verdana" w:hAnsi="Verdana"/>
          <w:b/>
          <w:sz w:val="28"/>
          <w:szCs w:val="28"/>
          <w:lang w:val="es-MX"/>
        </w:rPr>
        <w:t>Criando a Niños Especiales</w:t>
      </w:r>
      <w:r w:rsidR="00B2048E">
        <w:rPr>
          <w:rFonts w:ascii="Verdana" w:hAnsi="Verdana"/>
          <w:b/>
          <w:sz w:val="28"/>
          <w:szCs w:val="28"/>
          <w:lang w:val="es-MX"/>
        </w:rPr>
        <w:t>)</w:t>
      </w:r>
      <w:r w:rsidR="005904A7">
        <w:rPr>
          <w:rFonts w:ascii="Verdana" w:hAnsi="Verdana"/>
          <w:b/>
          <w:sz w:val="28"/>
          <w:szCs w:val="28"/>
          <w:lang w:val="es-MX"/>
        </w:rPr>
        <w:t xml:space="preserve">  </w:t>
      </w:r>
    </w:p>
    <w:p w:rsidR="00414199" w:rsidRPr="0055487B" w:rsidRDefault="00414199" w:rsidP="00414199">
      <w:pPr>
        <w:rPr>
          <w:rFonts w:ascii="Verdana" w:hAnsi="Verdana"/>
          <w:sz w:val="22"/>
          <w:lang w:val="es-MX"/>
        </w:rPr>
      </w:pPr>
    </w:p>
    <w:p w:rsidR="00414199" w:rsidRPr="0055487B" w:rsidRDefault="00FB6BAB" w:rsidP="00414199">
      <w:pPr>
        <w:rPr>
          <w:rFonts w:ascii="Verdana" w:hAnsi="Verdana"/>
          <w:sz w:val="22"/>
          <w:szCs w:val="22"/>
          <w:lang w:val="es-MX"/>
        </w:rPr>
      </w:pP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La misión de </w:t>
      </w:r>
      <w:r w:rsidR="005F05A6">
        <w:rPr>
          <w:rFonts w:ascii="Verdana" w:hAnsi="Verdana" w:cs="Arial"/>
          <w:b/>
          <w:color w:val="212121"/>
          <w:sz w:val="20"/>
          <w:szCs w:val="20"/>
          <w:shd w:val="clear" w:color="auto" w:fill="FFFFFF"/>
          <w:lang w:val="es-MX"/>
        </w:rPr>
        <w:t>Raising Special Kids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</w:t>
      </w:r>
      <w:r w:rsidR="005F05A6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(nuestra </w:t>
      </w:r>
      <w:r w:rsidR="00AF0F3C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agencia</w:t>
      </w:r>
      <w:r w:rsidR="005F05A6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) 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es mejorar la vida de los niños con necesidades especiales de salud, proporcionand</w:t>
      </w:r>
      <w:r w:rsidR="00E65150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o a los padres con la ayuda y </w:t>
      </w:r>
      <w:r w:rsidR="00AF0F3C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aliento moral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. Durante 36 </w:t>
      </w:r>
      <w:r w:rsidRPr="00A13133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años,</w:t>
      </w:r>
      <w:r w:rsidR="005F05A6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Raising Special Kid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s</w:t>
      </w:r>
      <w:r w:rsidRPr="00915D31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</w:t>
      </w:r>
      <w:r w:rsidR="00AF0F3C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ha estado ayudando 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familias a ser defensores</w:t>
      </w:r>
      <w:r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</w:t>
      </w:r>
      <w:r w:rsidR="00E65150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eficac</w:t>
      </w:r>
      <w:r w:rsidR="00E65150" w:rsidRPr="00915D31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es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de sus hijos</w:t>
      </w:r>
      <w:r w:rsidR="00414199" w:rsidRPr="0055487B">
        <w:rPr>
          <w:rFonts w:ascii="Verdana" w:hAnsi="Verdana"/>
          <w:sz w:val="22"/>
          <w:szCs w:val="22"/>
          <w:lang w:val="es-MX"/>
        </w:rPr>
        <w:t>.</w:t>
      </w:r>
    </w:p>
    <w:p w:rsidR="00414199" w:rsidRPr="0055487B" w:rsidRDefault="00414199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5F05A6" w:rsidP="00414199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Raising Special Kid</w:t>
      </w:r>
      <w:r w:rsidR="00665A79" w:rsidRPr="00A13133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s </w:t>
      </w:r>
      <w:r w:rsidR="00665A79" w:rsidRPr="0055487B">
        <w:rPr>
          <w:rFonts w:ascii="Verdana" w:hAnsi="Verdana"/>
          <w:sz w:val="20"/>
          <w:szCs w:val="20"/>
          <w:lang w:val="es-MX"/>
        </w:rPr>
        <w:t>hace esto a</w:t>
      </w:r>
      <w:r w:rsidR="00665A79">
        <w:rPr>
          <w:rFonts w:ascii="Verdana" w:hAnsi="Verdana"/>
          <w:sz w:val="20"/>
          <w:szCs w:val="20"/>
          <w:lang w:val="es-MX"/>
        </w:rPr>
        <w:t xml:space="preserve"> </w:t>
      </w:r>
      <w:r w:rsidR="00665A79" w:rsidRPr="00A13133">
        <w:rPr>
          <w:rFonts w:ascii="Verdana" w:hAnsi="Verdana"/>
          <w:sz w:val="20"/>
          <w:szCs w:val="20"/>
          <w:lang w:val="es-MX"/>
        </w:rPr>
        <w:t>través</w:t>
      </w:r>
      <w:r w:rsidR="00665A79" w:rsidRPr="0055487B">
        <w:rPr>
          <w:rFonts w:ascii="Verdana" w:hAnsi="Verdana"/>
          <w:sz w:val="20"/>
          <w:szCs w:val="20"/>
          <w:lang w:val="es-MX"/>
        </w:rPr>
        <w:t xml:space="preserve"> de</w:t>
      </w:r>
      <w:r w:rsidR="00414199" w:rsidRPr="0055487B">
        <w:rPr>
          <w:rFonts w:ascii="Verdana" w:hAnsi="Verdana"/>
          <w:sz w:val="20"/>
          <w:szCs w:val="20"/>
          <w:lang w:val="es-MX"/>
        </w:rPr>
        <w:t>:</w:t>
      </w:r>
    </w:p>
    <w:p w:rsidR="00414199" w:rsidRPr="0055487B" w:rsidRDefault="00665A79" w:rsidP="00414199">
      <w:pPr>
        <w:pStyle w:val="ListParagraph"/>
        <w:numPr>
          <w:ilvl w:val="0"/>
          <w:numId w:val="8"/>
        </w:numPr>
        <w:rPr>
          <w:sz w:val="20"/>
          <w:szCs w:val="20"/>
          <w:lang w:val="es-MX"/>
        </w:rPr>
      </w:pPr>
      <w:r w:rsidRPr="0055487B">
        <w:rPr>
          <w:sz w:val="20"/>
          <w:szCs w:val="20"/>
          <w:lang w:val="es-MX"/>
        </w:rPr>
        <w:t>Apoyo de Padre-a-Padre</w:t>
      </w:r>
    </w:p>
    <w:p w:rsidR="00FA0DBA" w:rsidRPr="00FA0DBA" w:rsidRDefault="00FA0DBA" w:rsidP="00FA0DBA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s-MX"/>
        </w:rPr>
      </w:pPr>
      <w:r w:rsidRPr="00FA0DBA">
        <w:rPr>
          <w:color w:val="000000" w:themeColor="text1"/>
          <w:sz w:val="20"/>
          <w:szCs w:val="20"/>
          <w:shd w:val="clear" w:color="auto" w:fill="FFFFFF"/>
          <w:lang w:val="es-MX"/>
        </w:rPr>
        <w:t>Asistencia Uno a Uno en la toma de decisiones sobre el cuidado de la salud, programas estatales y de la educación</w:t>
      </w:r>
    </w:p>
    <w:p w:rsidR="00FA0DBA" w:rsidRDefault="003F55E0" w:rsidP="00414199">
      <w:pPr>
        <w:pStyle w:val="ListParagraph"/>
        <w:numPr>
          <w:ilvl w:val="0"/>
          <w:numId w:val="8"/>
        </w:numPr>
        <w:rPr>
          <w:sz w:val="22"/>
          <w:szCs w:val="22"/>
          <w:lang w:val="es-MX"/>
        </w:rPr>
      </w:pPr>
      <w:r>
        <w:rPr>
          <w:color w:val="000000" w:themeColor="text1"/>
          <w:sz w:val="20"/>
          <w:szCs w:val="20"/>
          <w:shd w:val="clear" w:color="auto" w:fill="FFFFFF"/>
          <w:lang w:val="es-MX"/>
        </w:rPr>
        <w:t>Capacitaciones</w:t>
      </w:r>
      <w:r w:rsidR="00E65150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 a p</w:t>
      </w:r>
      <w:r w:rsidR="00FA0DBA" w:rsidRPr="00372CE0">
        <w:rPr>
          <w:color w:val="000000" w:themeColor="text1"/>
          <w:sz w:val="20"/>
          <w:szCs w:val="20"/>
          <w:shd w:val="clear" w:color="auto" w:fill="FFFFFF"/>
          <w:lang w:val="es-MX"/>
        </w:rPr>
        <w:t>rofesionales en salud, educación y servicios sociales</w:t>
      </w:r>
      <w:r w:rsidR="00FA0DBA" w:rsidRPr="0055487B" w:rsidDel="00FA0DBA">
        <w:rPr>
          <w:sz w:val="22"/>
          <w:szCs w:val="22"/>
          <w:lang w:val="es-MX"/>
        </w:rPr>
        <w:t xml:space="preserve"> </w:t>
      </w:r>
    </w:p>
    <w:p w:rsidR="00FA0DBA" w:rsidRPr="00FA0DBA" w:rsidRDefault="003F55E0" w:rsidP="00FA0DBA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s-MX"/>
        </w:rPr>
      </w:pPr>
      <w:r>
        <w:rPr>
          <w:color w:val="000000" w:themeColor="text1"/>
          <w:sz w:val="20"/>
          <w:szCs w:val="20"/>
          <w:shd w:val="clear" w:color="auto" w:fill="FFFFFF"/>
          <w:lang w:val="es-MX"/>
        </w:rPr>
        <w:t>Información</w:t>
      </w:r>
      <w:r w:rsidR="00E65150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 sobre La </w:t>
      </w:r>
      <w:r>
        <w:rPr>
          <w:color w:val="000000" w:themeColor="text1"/>
          <w:sz w:val="20"/>
          <w:szCs w:val="20"/>
          <w:shd w:val="clear" w:color="auto" w:fill="FFFFFF"/>
          <w:lang w:val="es-MX"/>
        </w:rPr>
        <w:t>Educación Especial y capacitación para ser un defensor</w:t>
      </w:r>
    </w:p>
    <w:p w:rsidR="00FA0DBA" w:rsidRPr="00FA0DBA" w:rsidRDefault="003F55E0" w:rsidP="00FA0DBA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s-MX"/>
        </w:rPr>
      </w:pPr>
      <w:r>
        <w:rPr>
          <w:color w:val="000000" w:themeColor="text1"/>
          <w:sz w:val="20"/>
          <w:szCs w:val="20"/>
          <w:shd w:val="clear" w:color="auto" w:fill="FFFFFF"/>
          <w:lang w:val="es-MX"/>
        </w:rPr>
        <w:t>Capacitación en Apoyo al Comportamiento Positivo y entrenamiento</w:t>
      </w:r>
    </w:p>
    <w:p w:rsidR="00414199" w:rsidRPr="0055487B" w:rsidRDefault="00FA0DBA" w:rsidP="00414199">
      <w:pPr>
        <w:pStyle w:val="ListParagraph"/>
        <w:numPr>
          <w:ilvl w:val="0"/>
          <w:numId w:val="8"/>
        </w:numPr>
        <w:rPr>
          <w:sz w:val="22"/>
          <w:szCs w:val="22"/>
          <w:lang w:val="es-MX"/>
        </w:rPr>
      </w:pPr>
      <w:r w:rsidRPr="00A13133">
        <w:rPr>
          <w:color w:val="000000" w:themeColor="text1"/>
          <w:sz w:val="20"/>
          <w:szCs w:val="20"/>
          <w:shd w:val="clear" w:color="auto" w:fill="FFFFFF"/>
          <w:lang w:val="es-MX"/>
        </w:rPr>
        <w:t>Talleres para familias sobre muchos temas</w:t>
      </w:r>
    </w:p>
    <w:p w:rsidR="00414199" w:rsidRPr="0055487B" w:rsidRDefault="00414199" w:rsidP="00414199">
      <w:pPr>
        <w:rPr>
          <w:rFonts w:ascii="Verdana" w:hAnsi="Verdana"/>
          <w:sz w:val="22"/>
          <w:szCs w:val="22"/>
          <w:lang w:val="es-MX"/>
        </w:rPr>
      </w:pPr>
    </w:p>
    <w:p w:rsidR="00FA0DBA" w:rsidRPr="0055487B" w:rsidRDefault="00FA0DBA" w:rsidP="00FA0DBA">
      <w:pPr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</w:pP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Los servicios son gratuitos, se ofrece </w:t>
      </w:r>
      <w:r w:rsidR="00C07184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en inglés y español, en todo</w:t>
      </w:r>
      <w:r w:rsidRPr="0055487B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Arizona</w:t>
      </w:r>
    </w:p>
    <w:p w:rsidR="00414199" w:rsidRPr="0055487B" w:rsidRDefault="00414199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5F05A6" w:rsidP="00414199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Raising Special Kid</w:t>
      </w:r>
      <w:r w:rsidRPr="00A13133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s</w:t>
      </w:r>
      <w:r w:rsidRPr="007D1DC8">
        <w:rPr>
          <w:rFonts w:ascii="Verdana" w:hAnsi="Verdana"/>
          <w:sz w:val="20"/>
          <w:szCs w:val="20"/>
          <w:lang w:val="es-MX"/>
        </w:rPr>
        <w:t xml:space="preserve"> </w:t>
      </w:r>
      <w:r w:rsidR="00A860AA" w:rsidRPr="007D1DC8">
        <w:rPr>
          <w:rFonts w:ascii="Verdana" w:hAnsi="Verdana"/>
          <w:sz w:val="20"/>
          <w:szCs w:val="20"/>
          <w:lang w:val="es-MX"/>
        </w:rPr>
        <w:t>tiene cuatro programas estatales</w:t>
      </w:r>
      <w:r w:rsidR="00414199" w:rsidRPr="0055487B">
        <w:rPr>
          <w:rFonts w:ascii="Verdana" w:hAnsi="Verdana"/>
          <w:sz w:val="20"/>
          <w:szCs w:val="20"/>
          <w:lang w:val="es-MX"/>
        </w:rPr>
        <w:t>:</w:t>
      </w:r>
    </w:p>
    <w:p w:rsidR="00414199" w:rsidRPr="0055487B" w:rsidRDefault="00414199" w:rsidP="00414199">
      <w:pPr>
        <w:rPr>
          <w:rFonts w:ascii="Verdana" w:hAnsi="Verdana"/>
          <w:sz w:val="12"/>
          <w:szCs w:val="22"/>
          <w:lang w:val="es-MX"/>
        </w:rPr>
      </w:pPr>
    </w:p>
    <w:p w:rsidR="00414199" w:rsidRPr="0055487B" w:rsidRDefault="00C07184" w:rsidP="00414199">
      <w:pPr>
        <w:pStyle w:val="ListParagraph"/>
        <w:numPr>
          <w:ilvl w:val="0"/>
          <w:numId w:val="13"/>
        </w:numPr>
        <w:rPr>
          <w:color w:val="000000" w:themeColor="text1"/>
          <w:sz w:val="20"/>
          <w:szCs w:val="20"/>
          <w:lang w:val="es-MX"/>
        </w:rPr>
      </w:pPr>
      <w:r>
        <w:rPr>
          <w:rFonts w:cs="Arial"/>
          <w:i/>
          <w:color w:val="000000" w:themeColor="text1"/>
          <w:sz w:val="20"/>
          <w:szCs w:val="20"/>
          <w:shd w:val="clear" w:color="auto" w:fill="FFFFFF"/>
          <w:lang w:val="es-MX"/>
        </w:rPr>
        <w:t>Entrenamiento</w:t>
      </w:r>
      <w:r w:rsidR="00A860AA" w:rsidRPr="0055487B">
        <w:rPr>
          <w:rFonts w:cs="Arial"/>
          <w:i/>
          <w:color w:val="000000" w:themeColor="text1"/>
          <w:sz w:val="20"/>
          <w:szCs w:val="20"/>
          <w:shd w:val="clear" w:color="auto" w:fill="FFFFFF"/>
          <w:lang w:val="es-MX"/>
        </w:rPr>
        <w:t xml:space="preserve"> para Padres de Arizona y el Centro de Información</w:t>
      </w:r>
      <w:r w:rsidR="00A860AA" w:rsidRPr="0055487B">
        <w:rPr>
          <w:rFonts w:cs="Arial"/>
          <w:color w:val="000000" w:themeColor="text1"/>
          <w:sz w:val="20"/>
          <w:szCs w:val="20"/>
          <w:shd w:val="clear" w:color="auto" w:fill="FFFFFF"/>
          <w:lang w:val="es-MX"/>
        </w:rPr>
        <w:t>: Ayuda a las familias y los jóvenes a entender  sus derec</w:t>
      </w:r>
      <w:r w:rsidR="00A860AA" w:rsidRPr="00A13133">
        <w:rPr>
          <w:rFonts w:cs="Arial"/>
          <w:color w:val="000000" w:themeColor="text1"/>
          <w:sz w:val="20"/>
          <w:szCs w:val="20"/>
          <w:shd w:val="clear" w:color="auto" w:fill="FFFFFF"/>
          <w:lang w:val="es-MX"/>
        </w:rPr>
        <w:t>hos y responsabilidades bajo la</w:t>
      </w:r>
      <w:r w:rsidR="00A860AA" w:rsidRPr="0055487B">
        <w:rPr>
          <w:rFonts w:cs="Arial"/>
          <w:color w:val="000000" w:themeColor="text1"/>
          <w:sz w:val="20"/>
          <w:szCs w:val="20"/>
          <w:shd w:val="clear" w:color="auto" w:fill="FFFFFF"/>
          <w:lang w:val="es-MX"/>
        </w:rPr>
        <w:t xml:space="preserve"> </w:t>
      </w:r>
      <w:r w:rsidR="007876C2" w:rsidRPr="00F92958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Acta de Educación de Individuos </w:t>
      </w:r>
      <w:r w:rsidR="00C96E98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con </w:t>
      </w:r>
      <w:r w:rsidR="007876C2" w:rsidRPr="00F92958">
        <w:rPr>
          <w:color w:val="000000" w:themeColor="text1"/>
          <w:sz w:val="20"/>
          <w:szCs w:val="20"/>
          <w:shd w:val="clear" w:color="auto" w:fill="FFFFFF"/>
          <w:lang w:val="es-MX"/>
        </w:rPr>
        <w:t>Discapacidades</w:t>
      </w:r>
      <w:r w:rsidR="00A860AA" w:rsidRPr="0055487B">
        <w:rPr>
          <w:rFonts w:cs="Arial"/>
          <w:color w:val="000000" w:themeColor="text1"/>
          <w:sz w:val="20"/>
          <w:szCs w:val="20"/>
          <w:shd w:val="clear" w:color="auto" w:fill="FFFFFF"/>
          <w:lang w:val="es-MX"/>
        </w:rPr>
        <w:t xml:space="preserve"> </w:t>
      </w:r>
      <w:r w:rsidR="00414199" w:rsidRPr="0055487B">
        <w:rPr>
          <w:color w:val="000000" w:themeColor="text1"/>
          <w:sz w:val="20"/>
          <w:szCs w:val="20"/>
          <w:lang w:val="es-MX"/>
        </w:rPr>
        <w:t>(IDEA)</w:t>
      </w:r>
      <w:r w:rsidR="00C96E98">
        <w:rPr>
          <w:color w:val="000000" w:themeColor="text1"/>
          <w:sz w:val="20"/>
          <w:szCs w:val="20"/>
          <w:lang w:val="es-MX"/>
        </w:rPr>
        <w:t xml:space="preserve"> </w:t>
      </w:r>
      <w:r w:rsidR="00C96E98">
        <w:rPr>
          <w:color w:val="000000" w:themeColor="text1"/>
          <w:sz w:val="20"/>
          <w:szCs w:val="20"/>
          <w:shd w:val="clear" w:color="auto" w:fill="FFFFFF"/>
          <w:lang w:val="es-MX"/>
        </w:rPr>
        <w:t>sus siglas en ingles</w:t>
      </w:r>
    </w:p>
    <w:p w:rsidR="00C74AD4" w:rsidRPr="0055487B" w:rsidRDefault="00C74AD4" w:rsidP="00F51418">
      <w:pPr>
        <w:pStyle w:val="ListParagraph"/>
        <w:rPr>
          <w:i/>
          <w:sz w:val="12"/>
          <w:szCs w:val="22"/>
          <w:lang w:val="es-MX"/>
        </w:rPr>
      </w:pPr>
    </w:p>
    <w:p w:rsidR="00A860AA" w:rsidRPr="0055487B" w:rsidRDefault="00A860AA" w:rsidP="00A860AA">
      <w:pPr>
        <w:pStyle w:val="ListParagraph"/>
        <w:numPr>
          <w:ilvl w:val="0"/>
          <w:numId w:val="13"/>
        </w:numPr>
        <w:rPr>
          <w:color w:val="000000" w:themeColor="text1"/>
          <w:sz w:val="20"/>
          <w:szCs w:val="20"/>
          <w:lang w:val="es-MX"/>
        </w:rPr>
      </w:pPr>
      <w:r w:rsidRPr="0055487B">
        <w:rPr>
          <w:i/>
          <w:color w:val="000000" w:themeColor="text1"/>
          <w:sz w:val="20"/>
          <w:szCs w:val="20"/>
          <w:shd w:val="clear" w:color="auto" w:fill="FFFFFF"/>
          <w:lang w:val="es-MX"/>
        </w:rPr>
        <w:t>Familia de Arizona a Centro de la Información de salud de la Familia:</w:t>
      </w:r>
      <w:r w:rsidR="00BF0515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 Ayuda</w:t>
      </w:r>
      <w:r w:rsidRPr="00A860AA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 a familias cuando los sistemas de asistencia médica cambian</w:t>
      </w:r>
    </w:p>
    <w:p w:rsidR="00A860AA" w:rsidRPr="0055487B" w:rsidRDefault="00A860AA" w:rsidP="0055487B">
      <w:pPr>
        <w:pStyle w:val="ListParagraph"/>
        <w:rPr>
          <w:color w:val="000000" w:themeColor="text1"/>
          <w:sz w:val="20"/>
          <w:szCs w:val="20"/>
          <w:lang w:val="es-MX"/>
        </w:rPr>
      </w:pPr>
    </w:p>
    <w:p w:rsidR="00414199" w:rsidRPr="00192BB2" w:rsidRDefault="00A860AA" w:rsidP="0055487B">
      <w:pPr>
        <w:pStyle w:val="ListParagraph"/>
        <w:numPr>
          <w:ilvl w:val="0"/>
          <w:numId w:val="13"/>
        </w:numPr>
        <w:rPr>
          <w:sz w:val="22"/>
          <w:szCs w:val="22"/>
          <w:lang w:val="es-MX"/>
        </w:rPr>
      </w:pPr>
      <w:r w:rsidRPr="0055487B">
        <w:rPr>
          <w:i/>
          <w:color w:val="000000" w:themeColor="text1"/>
          <w:sz w:val="20"/>
          <w:szCs w:val="20"/>
          <w:lang w:val="es-MX"/>
        </w:rPr>
        <w:t xml:space="preserve">Registro de Arizona </w:t>
      </w:r>
      <w:r w:rsidRPr="00A13133">
        <w:rPr>
          <w:i/>
          <w:color w:val="000000" w:themeColor="text1"/>
          <w:sz w:val="20"/>
          <w:szCs w:val="20"/>
          <w:lang w:val="es-MX"/>
        </w:rPr>
        <w:t>C</w:t>
      </w:r>
      <w:r w:rsidR="00BF0515">
        <w:rPr>
          <w:i/>
          <w:color w:val="000000" w:themeColor="text1"/>
          <w:sz w:val="20"/>
          <w:szCs w:val="20"/>
          <w:lang w:val="es-MX"/>
        </w:rPr>
        <w:t>entral en Relación con</w:t>
      </w:r>
      <w:r w:rsidRPr="0055487B">
        <w:rPr>
          <w:i/>
          <w:color w:val="000000" w:themeColor="text1"/>
          <w:sz w:val="20"/>
          <w:szCs w:val="20"/>
          <w:lang w:val="es-MX"/>
        </w:rPr>
        <w:t xml:space="preserve"> Servicios de Intervención Temprana</w:t>
      </w:r>
      <w:r w:rsidRPr="00A13133">
        <w:rPr>
          <w:color w:val="000000" w:themeColor="text1"/>
          <w:sz w:val="20"/>
          <w:szCs w:val="20"/>
          <w:lang w:val="es-MX"/>
        </w:rPr>
        <w:t>: A</w:t>
      </w:r>
      <w:r w:rsidRPr="00A860AA">
        <w:rPr>
          <w:color w:val="000000" w:themeColor="text1"/>
          <w:sz w:val="20"/>
          <w:szCs w:val="20"/>
          <w:lang w:val="es-MX"/>
        </w:rPr>
        <w:t xml:space="preserve">yuda con referencias para servicios de intervención temprana para niños desde </w:t>
      </w:r>
      <w:r w:rsidR="00BF0515">
        <w:rPr>
          <w:color w:val="000000" w:themeColor="text1"/>
          <w:sz w:val="20"/>
          <w:szCs w:val="20"/>
          <w:lang w:val="es-MX"/>
        </w:rPr>
        <w:t>que nacen</w:t>
      </w:r>
      <w:r w:rsidRPr="00A860AA">
        <w:rPr>
          <w:color w:val="000000" w:themeColor="text1"/>
          <w:sz w:val="20"/>
          <w:szCs w:val="20"/>
          <w:lang w:val="es-MX"/>
        </w:rPr>
        <w:t xml:space="preserve"> hasta los 3 años de edad</w:t>
      </w:r>
      <w:r w:rsidRPr="00192BB2">
        <w:rPr>
          <w:sz w:val="22"/>
          <w:szCs w:val="22"/>
          <w:lang w:val="es-MX"/>
        </w:rPr>
        <w:t>.</w:t>
      </w:r>
    </w:p>
    <w:p w:rsidR="00A10125" w:rsidRPr="00192BB2" w:rsidRDefault="00A10125" w:rsidP="00A10125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541E69" w:rsidP="0055487B">
      <w:pPr>
        <w:pStyle w:val="ListParagraph"/>
        <w:numPr>
          <w:ilvl w:val="0"/>
          <w:numId w:val="13"/>
        </w:numPr>
        <w:rPr>
          <w:sz w:val="22"/>
          <w:szCs w:val="22"/>
          <w:lang w:val="es-MX"/>
        </w:rPr>
      </w:pPr>
      <w:r>
        <w:rPr>
          <w:i/>
          <w:color w:val="000000" w:themeColor="text1"/>
          <w:sz w:val="20"/>
          <w:szCs w:val="20"/>
          <w:lang w:val="es-MX"/>
        </w:rPr>
        <w:t>Información para</w:t>
      </w:r>
      <w:r w:rsidR="00A860AA" w:rsidRPr="00A13133">
        <w:rPr>
          <w:i/>
          <w:color w:val="000000" w:themeColor="text1"/>
          <w:sz w:val="20"/>
          <w:szCs w:val="20"/>
          <w:lang w:val="es-MX"/>
        </w:rPr>
        <w:t xml:space="preserve"> Padres de Arizona:</w:t>
      </w:r>
      <w:r w:rsidR="00A860AA" w:rsidRPr="00A13133">
        <w:rPr>
          <w:color w:val="000000" w:themeColor="text1"/>
          <w:sz w:val="20"/>
          <w:szCs w:val="20"/>
          <w:lang w:val="es-MX"/>
        </w:rPr>
        <w:t xml:space="preserve"> Proporcion</w:t>
      </w:r>
      <w:r w:rsidR="00DF5223">
        <w:rPr>
          <w:color w:val="000000" w:themeColor="text1"/>
          <w:sz w:val="20"/>
          <w:szCs w:val="20"/>
          <w:lang w:val="es-MX"/>
        </w:rPr>
        <w:t xml:space="preserve">a una línea de ayuda especial para </w:t>
      </w:r>
      <w:r w:rsidR="00A860AA" w:rsidRPr="00A13133">
        <w:rPr>
          <w:color w:val="000000" w:themeColor="text1"/>
          <w:sz w:val="20"/>
          <w:szCs w:val="20"/>
          <w:lang w:val="es-MX"/>
        </w:rPr>
        <w:t xml:space="preserve">educación, </w:t>
      </w:r>
      <w:r w:rsidR="0049664B">
        <w:rPr>
          <w:color w:val="000000" w:themeColor="text1"/>
          <w:sz w:val="20"/>
          <w:szCs w:val="20"/>
          <w:lang w:val="es-MX"/>
        </w:rPr>
        <w:t>apoyo con</w:t>
      </w:r>
      <w:r w:rsidR="00DF5223">
        <w:rPr>
          <w:color w:val="000000" w:themeColor="text1"/>
          <w:sz w:val="20"/>
          <w:szCs w:val="20"/>
          <w:lang w:val="es-MX"/>
        </w:rPr>
        <w:t xml:space="preserve"> las escuelas, y ayuda</w:t>
      </w:r>
      <w:r w:rsidR="00A860AA" w:rsidRPr="00A13133">
        <w:rPr>
          <w:color w:val="000000" w:themeColor="text1"/>
          <w:sz w:val="20"/>
          <w:szCs w:val="20"/>
          <w:lang w:val="es-MX"/>
        </w:rPr>
        <w:t xml:space="preserve"> con </w:t>
      </w:r>
      <w:r w:rsidR="0049664B">
        <w:rPr>
          <w:color w:val="000000" w:themeColor="text1"/>
          <w:sz w:val="20"/>
          <w:szCs w:val="20"/>
          <w:lang w:val="es-MX"/>
        </w:rPr>
        <w:t xml:space="preserve">la </w:t>
      </w:r>
      <w:r w:rsidR="00A860AA" w:rsidRPr="00A13133">
        <w:rPr>
          <w:color w:val="000000" w:themeColor="text1"/>
          <w:sz w:val="20"/>
          <w:szCs w:val="20"/>
          <w:lang w:val="es-MX"/>
        </w:rPr>
        <w:t>participación de la familia.</w:t>
      </w:r>
    </w:p>
    <w:p w:rsidR="00A860AA" w:rsidRPr="0055487B" w:rsidRDefault="00A860AA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A860AA" w:rsidP="00414199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Ubicaciones</w:t>
      </w:r>
      <w:r w:rsidR="00414199" w:rsidRPr="0055487B">
        <w:rPr>
          <w:rFonts w:ascii="Verdana" w:hAnsi="Verdana"/>
          <w:sz w:val="20"/>
          <w:szCs w:val="20"/>
          <w:lang w:val="es-MX"/>
        </w:rPr>
        <w:t xml:space="preserve">:  </w:t>
      </w:r>
    </w:p>
    <w:p w:rsidR="00414199" w:rsidRPr="0055487B" w:rsidRDefault="00E36F78" w:rsidP="00C74AD4">
      <w:pPr>
        <w:tabs>
          <w:tab w:val="left" w:pos="90"/>
        </w:tabs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•</w:t>
      </w:r>
      <w:r w:rsidRPr="0055487B">
        <w:rPr>
          <w:rFonts w:ascii="Verdana" w:hAnsi="Verdana"/>
          <w:sz w:val="20"/>
          <w:szCs w:val="20"/>
          <w:lang w:val="es-MX"/>
        </w:rPr>
        <w:tab/>
        <w:t>Phoenix</w:t>
      </w:r>
      <w:r w:rsidR="00C74AD4" w:rsidRPr="0055487B">
        <w:rPr>
          <w:rFonts w:ascii="Verdana" w:hAnsi="Verdana"/>
          <w:sz w:val="20"/>
          <w:szCs w:val="20"/>
          <w:lang w:val="es-MX"/>
        </w:rPr>
        <w:t>:</w:t>
      </w:r>
      <w:r w:rsidR="005F2378">
        <w:rPr>
          <w:rFonts w:ascii="Verdana" w:hAnsi="Verdana"/>
          <w:sz w:val="20"/>
          <w:szCs w:val="20"/>
          <w:lang w:val="es-MX"/>
        </w:rPr>
        <w:t xml:space="preserve"> </w:t>
      </w:r>
      <w:r w:rsidR="00C74AD4" w:rsidRPr="0055487B">
        <w:rPr>
          <w:rFonts w:ascii="Verdana" w:hAnsi="Verdana"/>
          <w:sz w:val="20"/>
          <w:szCs w:val="20"/>
          <w:lang w:val="es-MX"/>
        </w:rPr>
        <w:t>(</w:t>
      </w:r>
      <w:r w:rsidRPr="0055487B">
        <w:rPr>
          <w:rFonts w:ascii="Verdana" w:hAnsi="Verdana"/>
          <w:sz w:val="20"/>
          <w:szCs w:val="20"/>
          <w:lang w:val="es-MX"/>
        </w:rPr>
        <w:t>602</w:t>
      </w:r>
      <w:r w:rsidR="00C74AD4" w:rsidRPr="0055487B">
        <w:rPr>
          <w:rFonts w:ascii="Verdana" w:hAnsi="Verdana"/>
          <w:sz w:val="20"/>
          <w:szCs w:val="20"/>
          <w:lang w:val="es-MX"/>
        </w:rPr>
        <w:t>)</w:t>
      </w:r>
      <w:r w:rsidRPr="0055487B">
        <w:rPr>
          <w:rFonts w:ascii="Verdana" w:hAnsi="Verdana"/>
          <w:sz w:val="20"/>
          <w:szCs w:val="20"/>
          <w:lang w:val="es-MX"/>
        </w:rPr>
        <w:t xml:space="preserve"> 242-4366</w:t>
      </w:r>
    </w:p>
    <w:p w:rsidR="00414199" w:rsidRPr="0055487B" w:rsidRDefault="00414199" w:rsidP="00C74AD4">
      <w:pPr>
        <w:tabs>
          <w:tab w:val="left" w:pos="90"/>
        </w:tabs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•</w:t>
      </w:r>
      <w:r w:rsidRPr="0055487B">
        <w:rPr>
          <w:rFonts w:ascii="Verdana" w:hAnsi="Verdana"/>
          <w:sz w:val="20"/>
          <w:szCs w:val="20"/>
          <w:lang w:val="es-MX"/>
        </w:rPr>
        <w:tab/>
        <w:t>Flagstaff:</w:t>
      </w:r>
      <w:r w:rsidR="00F51D46">
        <w:rPr>
          <w:rFonts w:ascii="Verdana" w:hAnsi="Verdana"/>
          <w:sz w:val="20"/>
          <w:szCs w:val="20"/>
          <w:lang w:val="es-MX"/>
        </w:rPr>
        <w:t xml:space="preserve"> </w:t>
      </w:r>
      <w:r w:rsidR="00C74AD4" w:rsidRPr="0055487B">
        <w:rPr>
          <w:rFonts w:ascii="Verdana" w:hAnsi="Verdana"/>
          <w:sz w:val="20"/>
          <w:szCs w:val="20"/>
          <w:lang w:val="es-MX"/>
        </w:rPr>
        <w:t>(</w:t>
      </w:r>
      <w:r w:rsidRPr="0055487B">
        <w:rPr>
          <w:rFonts w:ascii="Verdana" w:hAnsi="Verdana"/>
          <w:sz w:val="20"/>
          <w:szCs w:val="20"/>
          <w:lang w:val="es-MX"/>
        </w:rPr>
        <w:t>928</w:t>
      </w:r>
      <w:r w:rsidR="00C74AD4" w:rsidRPr="0055487B">
        <w:rPr>
          <w:rFonts w:ascii="Verdana" w:hAnsi="Verdana"/>
          <w:sz w:val="20"/>
          <w:szCs w:val="20"/>
          <w:lang w:val="es-MX"/>
        </w:rPr>
        <w:t>)</w:t>
      </w:r>
      <w:r w:rsidRPr="0055487B">
        <w:rPr>
          <w:rFonts w:ascii="Verdana" w:hAnsi="Verdana"/>
          <w:sz w:val="20"/>
          <w:szCs w:val="20"/>
          <w:lang w:val="es-MX"/>
        </w:rPr>
        <w:t xml:space="preserve"> 444-8834</w:t>
      </w:r>
    </w:p>
    <w:p w:rsidR="00414199" w:rsidRPr="0055487B" w:rsidRDefault="00414199" w:rsidP="00C74AD4">
      <w:pPr>
        <w:tabs>
          <w:tab w:val="left" w:pos="90"/>
        </w:tabs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•</w:t>
      </w:r>
      <w:r w:rsidRPr="0055487B">
        <w:rPr>
          <w:rFonts w:ascii="Verdana" w:hAnsi="Verdana"/>
          <w:sz w:val="20"/>
          <w:szCs w:val="20"/>
          <w:lang w:val="es-MX"/>
        </w:rPr>
        <w:tab/>
        <w:t>Sierra Vista:</w:t>
      </w:r>
      <w:r w:rsidR="00F51D46">
        <w:rPr>
          <w:rFonts w:ascii="Verdana" w:hAnsi="Verdana"/>
          <w:sz w:val="20"/>
          <w:szCs w:val="20"/>
          <w:lang w:val="es-MX"/>
        </w:rPr>
        <w:t xml:space="preserve"> </w:t>
      </w:r>
      <w:r w:rsidR="00C74AD4" w:rsidRPr="0055487B">
        <w:rPr>
          <w:rFonts w:ascii="Verdana" w:hAnsi="Verdana"/>
          <w:sz w:val="20"/>
          <w:szCs w:val="20"/>
          <w:lang w:val="es-MX"/>
        </w:rPr>
        <w:t>(</w:t>
      </w:r>
      <w:r w:rsidRPr="0055487B">
        <w:rPr>
          <w:rFonts w:ascii="Verdana" w:hAnsi="Verdana"/>
          <w:sz w:val="20"/>
          <w:szCs w:val="20"/>
          <w:lang w:val="es-MX"/>
        </w:rPr>
        <w:t>520</w:t>
      </w:r>
      <w:r w:rsidR="00C74AD4" w:rsidRPr="0055487B">
        <w:rPr>
          <w:rFonts w:ascii="Verdana" w:hAnsi="Verdana"/>
          <w:sz w:val="20"/>
          <w:szCs w:val="20"/>
          <w:lang w:val="es-MX"/>
        </w:rPr>
        <w:t>)</w:t>
      </w:r>
      <w:r w:rsidRPr="0055487B">
        <w:rPr>
          <w:rFonts w:ascii="Verdana" w:hAnsi="Verdana"/>
          <w:sz w:val="20"/>
          <w:szCs w:val="20"/>
          <w:lang w:val="es-MX"/>
        </w:rPr>
        <w:t xml:space="preserve"> 441-3411</w:t>
      </w:r>
    </w:p>
    <w:p w:rsidR="00414199" w:rsidRPr="0055487B" w:rsidRDefault="00414199" w:rsidP="00C74AD4">
      <w:pPr>
        <w:tabs>
          <w:tab w:val="left" w:pos="90"/>
        </w:tabs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•</w:t>
      </w:r>
      <w:r w:rsidRPr="0055487B">
        <w:rPr>
          <w:rFonts w:ascii="Verdana" w:hAnsi="Verdana"/>
          <w:sz w:val="20"/>
          <w:szCs w:val="20"/>
          <w:lang w:val="es-MX"/>
        </w:rPr>
        <w:tab/>
        <w:t>Tucson:</w:t>
      </w:r>
      <w:r w:rsidR="00F51D46">
        <w:rPr>
          <w:rFonts w:ascii="Verdana" w:hAnsi="Verdana"/>
          <w:sz w:val="20"/>
          <w:szCs w:val="20"/>
          <w:lang w:val="es-MX"/>
        </w:rPr>
        <w:t xml:space="preserve"> </w:t>
      </w:r>
      <w:r w:rsidR="00C74AD4" w:rsidRPr="0055487B">
        <w:rPr>
          <w:rFonts w:ascii="Verdana" w:hAnsi="Verdana"/>
          <w:sz w:val="20"/>
          <w:szCs w:val="20"/>
          <w:lang w:val="es-MX"/>
        </w:rPr>
        <w:t>(</w:t>
      </w:r>
      <w:r w:rsidRPr="0055487B">
        <w:rPr>
          <w:rFonts w:ascii="Verdana" w:hAnsi="Verdana"/>
          <w:sz w:val="20"/>
          <w:szCs w:val="20"/>
          <w:lang w:val="es-MX"/>
        </w:rPr>
        <w:t>520</w:t>
      </w:r>
      <w:r w:rsidR="00C74AD4" w:rsidRPr="0055487B">
        <w:rPr>
          <w:rFonts w:ascii="Verdana" w:hAnsi="Verdana"/>
          <w:sz w:val="20"/>
          <w:szCs w:val="20"/>
          <w:lang w:val="es-MX"/>
        </w:rPr>
        <w:t>)</w:t>
      </w:r>
      <w:r w:rsidRPr="0055487B">
        <w:rPr>
          <w:rFonts w:ascii="Verdana" w:hAnsi="Verdana"/>
          <w:sz w:val="20"/>
          <w:szCs w:val="20"/>
          <w:lang w:val="es-MX"/>
        </w:rPr>
        <w:t xml:space="preserve"> 441-4007</w:t>
      </w:r>
    </w:p>
    <w:p w:rsidR="00414199" w:rsidRPr="0055487B" w:rsidRDefault="00E36F78" w:rsidP="00C74AD4">
      <w:pPr>
        <w:tabs>
          <w:tab w:val="left" w:pos="90"/>
        </w:tabs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•</w:t>
      </w:r>
      <w:r w:rsidRPr="0055487B">
        <w:rPr>
          <w:rFonts w:ascii="Verdana" w:hAnsi="Verdana"/>
          <w:sz w:val="20"/>
          <w:szCs w:val="20"/>
          <w:lang w:val="es-MX"/>
        </w:rPr>
        <w:tab/>
        <w:t>Tuba City:</w:t>
      </w:r>
      <w:r w:rsidR="00F51D46">
        <w:rPr>
          <w:rFonts w:ascii="Verdana" w:hAnsi="Verdana"/>
          <w:sz w:val="20"/>
          <w:szCs w:val="20"/>
          <w:lang w:val="es-MX"/>
        </w:rPr>
        <w:t xml:space="preserve"> </w:t>
      </w:r>
      <w:r w:rsidR="00696D99" w:rsidRPr="0055487B">
        <w:rPr>
          <w:rFonts w:ascii="Verdana" w:hAnsi="Verdana"/>
          <w:sz w:val="20"/>
          <w:szCs w:val="20"/>
          <w:lang w:val="es-MX"/>
        </w:rPr>
        <w:t>(</w:t>
      </w:r>
      <w:r w:rsidRPr="0055487B">
        <w:rPr>
          <w:rFonts w:ascii="Verdana" w:hAnsi="Verdana"/>
          <w:sz w:val="20"/>
          <w:szCs w:val="20"/>
          <w:lang w:val="es-MX"/>
        </w:rPr>
        <w:t>928</w:t>
      </w:r>
      <w:r w:rsidR="00696D99" w:rsidRPr="0055487B">
        <w:rPr>
          <w:rFonts w:ascii="Verdana" w:hAnsi="Verdana"/>
          <w:sz w:val="20"/>
          <w:szCs w:val="20"/>
          <w:lang w:val="es-MX"/>
        </w:rPr>
        <w:t>)</w:t>
      </w:r>
      <w:r w:rsidRPr="0055487B">
        <w:rPr>
          <w:rFonts w:ascii="Verdana" w:hAnsi="Verdana"/>
          <w:sz w:val="20"/>
          <w:szCs w:val="20"/>
          <w:lang w:val="es-MX"/>
        </w:rPr>
        <w:t xml:space="preserve"> 444-8687</w:t>
      </w:r>
    </w:p>
    <w:p w:rsidR="00414199" w:rsidRPr="0055487B" w:rsidRDefault="00F51D46" w:rsidP="00C74AD4">
      <w:pPr>
        <w:tabs>
          <w:tab w:val="left" w:pos="90"/>
        </w:tabs>
        <w:ind w:left="360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•</w:t>
      </w:r>
      <w:r>
        <w:rPr>
          <w:rFonts w:ascii="Verdana" w:hAnsi="Verdana"/>
          <w:sz w:val="20"/>
          <w:szCs w:val="20"/>
          <w:lang w:val="es-MX"/>
        </w:rPr>
        <w:tab/>
        <w:t>Yuma:</w:t>
      </w:r>
      <w:r>
        <w:rPr>
          <w:rFonts w:ascii="Verdana" w:hAnsi="Verdana"/>
          <w:sz w:val="20"/>
          <w:szCs w:val="20"/>
          <w:lang w:val="es-MX"/>
        </w:rPr>
        <w:tab/>
        <w:t>(</w:t>
      </w:r>
      <w:r w:rsidR="00E36F78" w:rsidRPr="0055487B">
        <w:rPr>
          <w:rFonts w:ascii="Verdana" w:hAnsi="Verdana"/>
          <w:sz w:val="20"/>
          <w:szCs w:val="20"/>
          <w:lang w:val="es-MX"/>
        </w:rPr>
        <w:t>928</w:t>
      </w:r>
      <w:r w:rsidR="00696D99" w:rsidRPr="0055487B">
        <w:rPr>
          <w:rFonts w:ascii="Verdana" w:hAnsi="Verdana"/>
          <w:sz w:val="20"/>
          <w:szCs w:val="20"/>
          <w:lang w:val="es-MX"/>
        </w:rPr>
        <w:t>)</w:t>
      </w:r>
      <w:r w:rsidR="00E36F78" w:rsidRPr="0055487B">
        <w:rPr>
          <w:rFonts w:ascii="Verdana" w:hAnsi="Verdana"/>
          <w:sz w:val="20"/>
          <w:szCs w:val="20"/>
          <w:lang w:val="es-MX"/>
        </w:rPr>
        <w:t xml:space="preserve"> 444-8803</w:t>
      </w:r>
    </w:p>
    <w:p w:rsidR="00414199" w:rsidRPr="0055487B" w:rsidRDefault="00414199" w:rsidP="00414199">
      <w:pPr>
        <w:rPr>
          <w:rFonts w:ascii="Verdana" w:hAnsi="Verdana"/>
          <w:sz w:val="20"/>
          <w:szCs w:val="20"/>
          <w:lang w:val="es-MX"/>
        </w:rPr>
      </w:pPr>
    </w:p>
    <w:p w:rsidR="00414199" w:rsidRPr="0055487B" w:rsidRDefault="00A860AA" w:rsidP="00414199">
      <w:pPr>
        <w:rPr>
          <w:rFonts w:ascii="Verdana" w:hAnsi="Verdana"/>
          <w:sz w:val="22"/>
          <w:szCs w:val="22"/>
          <w:lang w:val="es-MX"/>
        </w:rPr>
      </w:pPr>
      <w:r w:rsidRPr="00557D71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Para obtener más información, póngase en contacto</w:t>
      </w:r>
      <w:r w:rsidR="005F51A5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con</w:t>
      </w:r>
      <w:r w:rsidRPr="00557D71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 xml:space="preserve"> </w:t>
      </w:r>
      <w:r w:rsidR="005F05A6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Raising Special Kid</w:t>
      </w:r>
      <w:r w:rsidR="005F05A6" w:rsidRPr="00A13133">
        <w:rPr>
          <w:rFonts w:ascii="Verdana" w:hAnsi="Verdana" w:cs="Arial"/>
          <w:color w:val="212121"/>
          <w:sz w:val="20"/>
          <w:szCs w:val="20"/>
          <w:shd w:val="clear" w:color="auto" w:fill="FFFFFF"/>
          <w:lang w:val="es-MX"/>
        </w:rPr>
        <w:t>s</w:t>
      </w:r>
      <w:r w:rsidRPr="0055487B" w:rsidDel="00A860AA">
        <w:rPr>
          <w:rFonts w:ascii="Verdana" w:hAnsi="Verdana"/>
          <w:sz w:val="22"/>
          <w:szCs w:val="22"/>
          <w:lang w:val="es-MX"/>
        </w:rPr>
        <w:t xml:space="preserve"> </w:t>
      </w:r>
    </w:p>
    <w:p w:rsidR="00414199" w:rsidRPr="0055487B" w:rsidRDefault="005F51A5" w:rsidP="0055487B">
      <w:pPr>
        <w:ind w:firstLine="360"/>
        <w:rPr>
          <w:rFonts w:ascii="Verdana" w:hAnsi="Verdana"/>
          <w:color w:val="000000" w:themeColor="text1"/>
          <w:sz w:val="20"/>
          <w:szCs w:val="20"/>
          <w:lang w:val="es-MX"/>
        </w:rPr>
      </w:pPr>
      <w:r w:rsidRPr="0055487B">
        <w:rPr>
          <w:rStyle w:val="dictionary-neodict-translation-translation"/>
          <w:rFonts w:ascii="Verdana" w:hAnsi="Verdana"/>
          <w:bCs/>
          <w:color w:val="000000" w:themeColor="text1"/>
          <w:sz w:val="20"/>
          <w:szCs w:val="20"/>
          <w:shd w:val="clear" w:color="auto" w:fill="FFFFFF"/>
          <w:lang w:val="es-MX"/>
        </w:rPr>
        <w:t>En línea</w:t>
      </w:r>
      <w:r w:rsidR="00696D99" w:rsidRPr="0055487B">
        <w:rPr>
          <w:rFonts w:ascii="Verdana" w:hAnsi="Verdana"/>
          <w:sz w:val="20"/>
          <w:szCs w:val="20"/>
          <w:lang w:val="es-MX"/>
        </w:rPr>
        <w:t>:</w:t>
      </w:r>
      <w:r w:rsidR="00414199" w:rsidRPr="0055487B">
        <w:rPr>
          <w:rFonts w:ascii="Verdana" w:hAnsi="Verdana"/>
          <w:sz w:val="20"/>
          <w:szCs w:val="20"/>
          <w:lang w:val="es-MX"/>
        </w:rPr>
        <w:t xml:space="preserve"> </w:t>
      </w:r>
      <w:hyperlink r:id="rId26" w:history="1">
        <w:r w:rsidR="00414199" w:rsidRPr="0055487B">
          <w:rPr>
            <w:rStyle w:val="Hyperlink"/>
            <w:rFonts w:ascii="Verdana" w:hAnsi="Verdana"/>
            <w:sz w:val="20"/>
            <w:szCs w:val="20"/>
            <w:lang w:val="es-MX"/>
          </w:rPr>
          <w:t>www.raisingspecialkids.org</w:t>
        </w:r>
      </w:hyperlink>
    </w:p>
    <w:p w:rsidR="00414199" w:rsidRPr="0055487B" w:rsidRDefault="005F51A5" w:rsidP="00696D99">
      <w:pPr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 xml:space="preserve">Correo </w:t>
      </w:r>
      <w:r w:rsidRPr="00A13133">
        <w:rPr>
          <w:rFonts w:ascii="Verdana" w:hAnsi="Verdana"/>
          <w:sz w:val="20"/>
          <w:szCs w:val="20"/>
          <w:lang w:val="es-MX"/>
        </w:rPr>
        <w:t>Electrónico</w:t>
      </w:r>
      <w:r w:rsidR="00414199" w:rsidRPr="0055487B">
        <w:rPr>
          <w:rFonts w:ascii="Verdana" w:hAnsi="Verdana"/>
          <w:sz w:val="20"/>
          <w:szCs w:val="20"/>
          <w:lang w:val="es-MX"/>
        </w:rPr>
        <w:t xml:space="preserve">: </w:t>
      </w:r>
      <w:hyperlink r:id="rId27" w:history="1">
        <w:r w:rsidR="00414199" w:rsidRPr="0055487B">
          <w:rPr>
            <w:rStyle w:val="Hyperlink"/>
            <w:rFonts w:ascii="Verdana" w:hAnsi="Verdana"/>
            <w:sz w:val="20"/>
            <w:szCs w:val="20"/>
            <w:lang w:val="es-MX"/>
          </w:rPr>
          <w:t>info@raisingspecialkids.org</w:t>
        </w:r>
      </w:hyperlink>
    </w:p>
    <w:p w:rsidR="00414199" w:rsidRPr="0055487B" w:rsidRDefault="005F51A5" w:rsidP="00696D99">
      <w:pPr>
        <w:ind w:left="360"/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Llame</w:t>
      </w:r>
      <w:r w:rsidR="00696D99" w:rsidRPr="0055487B">
        <w:rPr>
          <w:rFonts w:ascii="Verdana" w:hAnsi="Verdana"/>
          <w:sz w:val="20"/>
          <w:szCs w:val="20"/>
          <w:lang w:val="es-MX"/>
        </w:rPr>
        <w:t>: (</w:t>
      </w:r>
      <w:r w:rsidR="00414199" w:rsidRPr="0055487B">
        <w:rPr>
          <w:rFonts w:ascii="Verdana" w:hAnsi="Verdana"/>
          <w:sz w:val="20"/>
          <w:szCs w:val="20"/>
          <w:lang w:val="es-MX"/>
        </w:rPr>
        <w:t>602</w:t>
      </w:r>
      <w:r w:rsidR="00696D99" w:rsidRPr="0055487B">
        <w:rPr>
          <w:rFonts w:ascii="Verdana" w:hAnsi="Verdana"/>
          <w:sz w:val="20"/>
          <w:szCs w:val="20"/>
          <w:lang w:val="es-MX"/>
        </w:rPr>
        <w:t xml:space="preserve">) </w:t>
      </w:r>
      <w:r w:rsidR="00D270A4">
        <w:rPr>
          <w:rFonts w:ascii="Verdana" w:hAnsi="Verdana"/>
          <w:sz w:val="20"/>
          <w:szCs w:val="20"/>
          <w:lang w:val="es-MX"/>
        </w:rPr>
        <w:t>242-4366 o</w:t>
      </w:r>
      <w:r w:rsidR="00414199" w:rsidRPr="0055487B">
        <w:rPr>
          <w:rFonts w:ascii="Verdana" w:hAnsi="Verdana"/>
          <w:sz w:val="20"/>
          <w:szCs w:val="20"/>
          <w:lang w:val="es-MX"/>
        </w:rPr>
        <w:t xml:space="preserve"> </w:t>
      </w:r>
      <w:r w:rsidR="00696D99" w:rsidRPr="0055487B">
        <w:rPr>
          <w:rFonts w:ascii="Verdana" w:hAnsi="Verdana"/>
          <w:sz w:val="20"/>
          <w:szCs w:val="20"/>
          <w:lang w:val="es-MX"/>
        </w:rPr>
        <w:t>(</w:t>
      </w:r>
      <w:r w:rsidR="00414199" w:rsidRPr="0055487B">
        <w:rPr>
          <w:rFonts w:ascii="Verdana" w:hAnsi="Verdana"/>
          <w:sz w:val="20"/>
          <w:szCs w:val="20"/>
          <w:lang w:val="es-MX"/>
        </w:rPr>
        <w:t>800</w:t>
      </w:r>
      <w:r w:rsidR="00696D99" w:rsidRPr="0055487B">
        <w:rPr>
          <w:rFonts w:ascii="Verdana" w:hAnsi="Verdana"/>
          <w:sz w:val="20"/>
          <w:szCs w:val="20"/>
          <w:lang w:val="es-MX"/>
        </w:rPr>
        <w:t xml:space="preserve">) </w:t>
      </w:r>
      <w:r w:rsidR="00414199" w:rsidRPr="0055487B">
        <w:rPr>
          <w:rFonts w:ascii="Verdana" w:hAnsi="Verdana"/>
          <w:sz w:val="20"/>
          <w:szCs w:val="20"/>
          <w:lang w:val="es-MX"/>
        </w:rPr>
        <w:t>237-3007</w:t>
      </w:r>
    </w:p>
    <w:p w:rsidR="00D56327" w:rsidRPr="0055487B" w:rsidRDefault="00D56327">
      <w:pPr>
        <w:rPr>
          <w:rFonts w:ascii="Verdana" w:hAnsi="Verdana"/>
          <w:b/>
          <w:bCs/>
          <w:color w:val="000000" w:themeColor="text1"/>
          <w:sz w:val="12"/>
          <w:szCs w:val="22"/>
          <w:lang w:val="es-MX"/>
        </w:rPr>
      </w:pPr>
    </w:p>
    <w:p w:rsidR="00D56327" w:rsidRPr="0055487B" w:rsidRDefault="004122EF">
      <w:pPr>
        <w:rPr>
          <w:rFonts w:ascii="Verdana" w:hAnsi="Verdana"/>
          <w:b/>
          <w:bCs/>
          <w:color w:val="000000" w:themeColor="text1"/>
          <w:sz w:val="32"/>
          <w:szCs w:val="22"/>
          <w:lang w:val="es-MX"/>
        </w:rPr>
      </w:pPr>
      <w:r w:rsidRPr="0055487B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FF674B2" wp14:editId="0CE7C7F4">
            <wp:simplePos x="0" y="0"/>
            <wp:positionH relativeFrom="column">
              <wp:posOffset>1580515</wp:posOffset>
            </wp:positionH>
            <wp:positionV relativeFrom="paragraph">
              <wp:posOffset>247650</wp:posOffset>
            </wp:positionV>
            <wp:extent cx="1080135" cy="1391285"/>
            <wp:effectExtent l="266700" t="247650" r="253365" b="247015"/>
            <wp:wrapTight wrapText="bothSides">
              <wp:wrapPolygon edited="0">
                <wp:start x="18384" y="-3045"/>
                <wp:lineTo x="-2017" y="-5180"/>
                <wp:lineTo x="-4092" y="4146"/>
                <wp:lineTo x="-4665" y="13673"/>
                <wp:lineTo x="-3515" y="18930"/>
                <wp:lineTo x="-1731" y="23071"/>
                <wp:lineTo x="-1485" y="23704"/>
                <wp:lineTo x="3395" y="24359"/>
                <wp:lineTo x="3900" y="23826"/>
                <wp:lineTo x="23953" y="22313"/>
                <wp:lineTo x="24991" y="17650"/>
                <wp:lineTo x="25100" y="3259"/>
                <wp:lineTo x="22695" y="-1566"/>
                <wp:lineTo x="22514" y="-2491"/>
                <wp:lineTo x="18384" y="-304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941">
                      <a:off x="0" y="0"/>
                      <a:ext cx="108013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A5" w:rsidRPr="0055487B" w:rsidRDefault="005F51A5" w:rsidP="00D56327">
      <w:pPr>
        <w:widowControl w:val="0"/>
        <w:spacing w:line="276" w:lineRule="auto"/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</w:pPr>
      <w:r w:rsidRPr="0055487B"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  <w:t>Arizona</w:t>
      </w:r>
    </w:p>
    <w:p w:rsidR="00D56327" w:rsidRPr="0055487B" w:rsidRDefault="005F51A5" w:rsidP="00D56327">
      <w:pPr>
        <w:widowControl w:val="0"/>
        <w:spacing w:line="276" w:lineRule="auto"/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</w:pPr>
      <w:r w:rsidRPr="0055487B"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  <w:t>Cuidado A Largo Plazo</w:t>
      </w:r>
      <w:r w:rsidR="00D56327" w:rsidRPr="0055487B"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  <w:t xml:space="preserve"> (ALTCS) </w:t>
      </w:r>
      <w:r w:rsidRPr="0055487B"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  <w:t>Manual de</w:t>
      </w:r>
      <w:r w:rsidR="00D82A8B"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  <w:t>l</w:t>
      </w:r>
      <w:r w:rsidRPr="0055487B">
        <w:rPr>
          <w:rFonts w:ascii="Verdana" w:hAnsi="Verdana"/>
          <w:b/>
          <w:bCs/>
          <w:color w:val="000000" w:themeColor="text1"/>
          <w:sz w:val="28"/>
          <w:szCs w:val="28"/>
          <w:lang w:val="es-MX"/>
        </w:rPr>
        <w:t xml:space="preserve"> Miembro</w:t>
      </w:r>
    </w:p>
    <w:p w:rsidR="005F51A5" w:rsidRDefault="005F51A5" w:rsidP="00F51418">
      <w:pPr>
        <w:widowControl w:val="0"/>
        <w:rPr>
          <w:rFonts w:ascii="Verdana" w:hAnsi="Verdana"/>
          <w:color w:val="000000" w:themeColor="text1"/>
          <w:sz w:val="20"/>
          <w:szCs w:val="20"/>
          <w:lang w:val="es-MX"/>
        </w:rPr>
      </w:pPr>
    </w:p>
    <w:p w:rsidR="00D56327" w:rsidRPr="0055487B" w:rsidRDefault="005F51A5" w:rsidP="00F51418">
      <w:pPr>
        <w:widowControl w:val="0"/>
        <w:rPr>
          <w:rFonts w:ascii="Verdana" w:hAnsi="Verdana"/>
          <w:color w:val="000000" w:themeColor="text1"/>
          <w:sz w:val="22"/>
          <w:szCs w:val="22"/>
          <w:lang w:val="es-MX"/>
        </w:rPr>
      </w:pPr>
      <w:r w:rsidRPr="0055487B">
        <w:rPr>
          <w:rFonts w:ascii="Verdana" w:hAnsi="Verdana"/>
          <w:color w:val="000000" w:themeColor="text1"/>
          <w:sz w:val="20"/>
          <w:szCs w:val="20"/>
          <w:lang w:val="es-MX"/>
        </w:rPr>
        <w:t>Si usted es un miembro de ALTCS y</w:t>
      </w:r>
      <w:r w:rsidR="00D56327" w:rsidRPr="0055487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 </w:t>
      </w:r>
      <w:r w:rsidR="00D82A8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le </w:t>
      </w:r>
      <w:r w:rsidRPr="0055487B">
        <w:rPr>
          <w:rFonts w:ascii="Verdana" w:hAnsi="Verdana"/>
          <w:color w:val="000000" w:themeColor="text1"/>
          <w:sz w:val="20"/>
          <w:szCs w:val="20"/>
          <w:lang w:val="es-MX"/>
        </w:rPr>
        <w:t>gustaría una copia del Manual de</w:t>
      </w:r>
      <w:r w:rsidR="00D82A8B">
        <w:rPr>
          <w:rFonts w:ascii="Verdana" w:hAnsi="Verdana"/>
          <w:color w:val="000000" w:themeColor="text1"/>
          <w:sz w:val="20"/>
          <w:szCs w:val="20"/>
          <w:lang w:val="es-MX"/>
        </w:rPr>
        <w:t>l</w:t>
      </w:r>
      <w:r w:rsidRPr="0055487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 Miembro</w:t>
      </w:r>
      <w:r w:rsidR="00D56327" w:rsidRPr="0055487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 2015-2016, visit</w:t>
      </w:r>
      <w:r w:rsidRPr="0055487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e el sitio web de </w:t>
      </w:r>
      <w:r w:rsidR="006B4256" w:rsidRPr="0055487B">
        <w:rPr>
          <w:rFonts w:ascii="Verdana" w:hAnsi="Verdana"/>
          <w:color w:val="000000" w:themeColor="text1"/>
          <w:sz w:val="20"/>
          <w:szCs w:val="20"/>
          <w:lang w:val="es-MX"/>
        </w:rPr>
        <w:t>DDD</w:t>
      </w:r>
      <w:r w:rsidRPr="0055487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 en</w:t>
      </w:r>
      <w:r w:rsidR="00D56327" w:rsidRPr="0055487B">
        <w:rPr>
          <w:rFonts w:ascii="Verdana" w:hAnsi="Verdana"/>
          <w:color w:val="000000" w:themeColor="text1"/>
          <w:sz w:val="20"/>
          <w:szCs w:val="20"/>
          <w:lang w:val="es-MX"/>
        </w:rPr>
        <w:t xml:space="preserve"> </w:t>
      </w:r>
      <w:hyperlink r:id="rId29" w:history="1">
        <w:r w:rsidR="00ED3093" w:rsidRPr="0055487B">
          <w:rPr>
            <w:rStyle w:val="Hyperlink"/>
            <w:rFonts w:ascii="Verdana" w:hAnsi="Verdana"/>
            <w:sz w:val="20"/>
            <w:szCs w:val="20"/>
            <w:lang w:val="es-MX"/>
          </w:rPr>
          <w:t>http://</w:t>
        </w:r>
        <w:r w:rsidR="00D56327" w:rsidRPr="0055487B">
          <w:rPr>
            <w:rStyle w:val="Hyperlink"/>
            <w:rFonts w:ascii="Verdana" w:hAnsi="Verdana"/>
            <w:sz w:val="20"/>
            <w:szCs w:val="20"/>
            <w:lang w:val="es-MX"/>
          </w:rPr>
          <w:t>des.az.gov/ddd</w:t>
        </w:r>
      </w:hyperlink>
      <w:r w:rsidR="00ED3093" w:rsidRPr="0055487B">
        <w:rPr>
          <w:rStyle w:val="Hyperlink"/>
          <w:rFonts w:ascii="Verdana" w:hAnsi="Verdana"/>
          <w:color w:val="000000" w:themeColor="text1"/>
          <w:sz w:val="20"/>
          <w:szCs w:val="20"/>
          <w:u w:val="none"/>
          <w:lang w:val="es-MX"/>
        </w:rPr>
        <w:t xml:space="preserve"> </w:t>
      </w:r>
      <w:r w:rsidRPr="0055487B">
        <w:rPr>
          <w:rFonts w:ascii="Verdana" w:hAnsi="Verdana"/>
          <w:color w:val="000000" w:themeColor="text1"/>
          <w:sz w:val="20"/>
          <w:szCs w:val="20"/>
          <w:lang w:val="es-MX"/>
        </w:rPr>
        <w:t>para obtener una copia</w:t>
      </w:r>
      <w:r w:rsidR="00E36F78" w:rsidRPr="0055487B">
        <w:rPr>
          <w:rFonts w:ascii="Verdana" w:hAnsi="Verdana"/>
          <w:color w:val="000000" w:themeColor="text1"/>
          <w:sz w:val="22"/>
          <w:szCs w:val="22"/>
          <w:lang w:val="es-MX"/>
        </w:rPr>
        <w:t>.</w:t>
      </w:r>
    </w:p>
    <w:p w:rsidR="00D56327" w:rsidRPr="0055487B" w:rsidRDefault="00D56327" w:rsidP="00F51418">
      <w:pPr>
        <w:widowControl w:val="0"/>
        <w:rPr>
          <w:rFonts w:ascii="Verdana" w:hAnsi="Verdana"/>
          <w:color w:val="000000" w:themeColor="text1"/>
          <w:sz w:val="22"/>
          <w:szCs w:val="22"/>
          <w:lang w:val="es-MX"/>
        </w:rPr>
      </w:pPr>
    </w:p>
    <w:p w:rsidR="00D56327" w:rsidRPr="0055487B" w:rsidRDefault="004122EF" w:rsidP="00696D99">
      <w:pPr>
        <w:widowControl w:val="0"/>
        <w:rPr>
          <w:rFonts w:ascii="Verdana" w:hAnsi="Verdana"/>
          <w:color w:val="000000" w:themeColor="text1"/>
          <w:sz w:val="22"/>
          <w:szCs w:val="22"/>
          <w:lang w:val="es-MX"/>
        </w:rPr>
      </w:pPr>
      <w:r w:rsidRPr="00557D71">
        <w:rPr>
          <w:rFonts w:ascii="Verdana" w:hAnsi="Verdana"/>
          <w:color w:val="000000" w:themeColor="text1"/>
          <w:sz w:val="20"/>
          <w:szCs w:val="20"/>
          <w:lang w:val="es-MX"/>
        </w:rPr>
        <w:t>Si usted prefiere una copia enviada por correo,</w:t>
      </w:r>
      <w:r w:rsidRPr="00C94DB1">
        <w:rPr>
          <w:rFonts w:ascii="Verdana" w:hAnsi="Verdana"/>
          <w:color w:val="000000" w:themeColor="text1"/>
          <w:sz w:val="20"/>
          <w:szCs w:val="20"/>
          <w:lang w:val="es-MX"/>
        </w:rPr>
        <w:t xml:space="preserve"> llame al  </w:t>
      </w:r>
      <w:r w:rsidR="00D56327" w:rsidRPr="0055487B">
        <w:rPr>
          <w:rFonts w:ascii="Verdana" w:hAnsi="Verdana"/>
          <w:color w:val="000000" w:themeColor="text1"/>
          <w:sz w:val="20"/>
          <w:szCs w:val="20"/>
          <w:lang w:val="es-MX"/>
        </w:rPr>
        <w:t>1-866-229-5553</w:t>
      </w:r>
      <w:r w:rsidR="00D56327" w:rsidRPr="0055487B">
        <w:rPr>
          <w:rFonts w:ascii="Verdana" w:hAnsi="Verdana"/>
          <w:color w:val="000000" w:themeColor="text1"/>
          <w:sz w:val="22"/>
          <w:szCs w:val="22"/>
          <w:lang w:val="es-MX"/>
        </w:rPr>
        <w:t>.</w:t>
      </w:r>
    </w:p>
    <w:p w:rsidR="00996F9E" w:rsidRPr="0055487B" w:rsidRDefault="00710C03">
      <w:pPr>
        <w:rPr>
          <w:rFonts w:ascii="Verdana" w:hAnsi="Verdana" w:cs="Calibri"/>
          <w:b/>
          <w:bCs/>
          <w:color w:val="000000" w:themeColor="text1"/>
          <w:sz w:val="32"/>
          <w:szCs w:val="22"/>
          <w:lang w:val="es-MX"/>
        </w:rPr>
      </w:pPr>
      <w:r w:rsidRPr="00E36F78">
        <w:rPr>
          <w:rFonts w:ascii="Verdana" w:hAnsi="Verdana"/>
          <w:b/>
          <w:bCs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277CF" wp14:editId="349B0908">
                <wp:simplePos x="0" y="0"/>
                <wp:positionH relativeFrom="column">
                  <wp:posOffset>-10160</wp:posOffset>
                </wp:positionH>
                <wp:positionV relativeFrom="paragraph">
                  <wp:posOffset>240030</wp:posOffset>
                </wp:positionV>
                <wp:extent cx="3386455" cy="1482090"/>
                <wp:effectExtent l="0" t="0" r="1714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148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A5" w:rsidRPr="0055487B" w:rsidRDefault="00AF0F3C" w:rsidP="00A1313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lang w:val="es-MX"/>
                              </w:rPr>
                              <w:t>Sigue</w:t>
                            </w:r>
                            <w:r w:rsidR="00D82A8B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lang w:val="es-MX"/>
                              </w:rPr>
                              <w:t xml:space="preserve"> con e</w:t>
                            </w:r>
                            <w:r w:rsidR="004122EF" w:rsidRPr="0055487B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lang w:val="es-MX"/>
                              </w:rPr>
                              <w:t>l</w:t>
                            </w:r>
                            <w:r w:rsidR="005F51A5" w:rsidRPr="0055487B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lang w:val="es-MX"/>
                              </w:rPr>
                              <w:t xml:space="preserve"> Plan</w:t>
                            </w:r>
                          </w:p>
                          <w:p w:rsidR="005F51A5" w:rsidRPr="0055487B" w:rsidRDefault="005F51A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  <w:p w:rsidR="00760D39" w:rsidRPr="00557D71" w:rsidRDefault="00120F50" w:rsidP="0055487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MX"/>
                              </w:rPr>
                              <w:t xml:space="preserve">El </w:t>
                            </w:r>
                            <w:r w:rsidRPr="00557D71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prov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eedor</w:t>
                            </w:r>
                            <w:r w:rsidR="00760D39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 no puede 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reclamar </w:t>
                            </w:r>
                            <w:r w:rsidR="00C96E98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más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C96E98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horas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 de las autorizadas en el </w:t>
                            </w:r>
                            <w:r w:rsidR="00760D39" w:rsidRPr="00120F50">
                              <w:rPr>
                                <w:rFonts w:ascii="Verdana" w:eastAsia="Times New Roman" w:hAnsi="Verdana" w:cs="Courier New"/>
                                <w:i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Plan de Servicio de Miembros de  ALTCS. </w:t>
                            </w:r>
                            <w:r w:rsidR="00760D39" w:rsidRPr="00557D71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Lo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s proveedores ofrecen servicios/</w:t>
                            </w:r>
                            <w:r w:rsidR="00760D39" w:rsidRPr="00557D71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tareas bas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adas en el </w:t>
                            </w:r>
                            <w:r w:rsidRPr="00120F50">
                              <w:rPr>
                                <w:rFonts w:ascii="Verdana" w:eastAsia="Times New Roman" w:hAnsi="Verdana" w:cs="Courier New"/>
                                <w:i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Plan de Servicio de</w:t>
                            </w:r>
                            <w:r w:rsidR="00760D39" w:rsidRPr="00120F50">
                              <w:rPr>
                                <w:rFonts w:ascii="Verdana" w:eastAsia="Times New Roman" w:hAnsi="Verdana" w:cs="Courier New"/>
                                <w:i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 Miembros de ALTCS</w:t>
                            </w:r>
                            <w:r w:rsidR="00760D39" w:rsidRPr="00557D71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 y la </w:t>
                            </w:r>
                            <w:r w:rsidR="00760D39" w:rsidRPr="00120F50">
                              <w:rPr>
                                <w:rFonts w:ascii="Verdana" w:eastAsia="Times New Roman" w:hAnsi="Verdana" w:cs="Courier New"/>
                                <w:i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>Evaluación de Servicios del ISP</w:t>
                            </w:r>
                            <w:r w:rsidR="00760D39" w:rsidRPr="00557D71">
                              <w:rPr>
                                <w:rFonts w:ascii="Verdana" w:eastAsia="Times New Roman" w:hAnsi="Verdana" w:cs="Courier New"/>
                                <w:color w:val="21212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5F51A5" w:rsidRPr="00192BB2" w:rsidRDefault="005F51A5" w:rsidP="00A1313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6277CF" id="_x0000_s1033" type="#_x0000_t202" style="position:absolute;margin-left:-.8pt;margin-top:18.9pt;width:266.65pt;height:1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" fillcolor="#fbd4b4 [1305]">
                <v:textbox>
                  <w:txbxContent>
                    <w:p w:rsidR="005F51A5" w:rsidRPr="0055487B" w:rsidRDefault="00AF0F3C" w:rsidP="00A13133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  <w:lang w:val="es-MX"/>
                        </w:rPr>
                        <w:t>Sigue</w:t>
                      </w:r>
                      <w:r w:rsidR="00D82A8B">
                        <w:rPr>
                          <w:rFonts w:ascii="Verdana" w:hAnsi="Verdana"/>
                          <w:b/>
                          <w:sz w:val="32"/>
                          <w:szCs w:val="32"/>
                          <w:lang w:val="es-MX"/>
                        </w:rPr>
                        <w:t xml:space="preserve"> con e</w:t>
                      </w:r>
                      <w:r w:rsidR="004122EF" w:rsidRPr="0055487B">
                        <w:rPr>
                          <w:rFonts w:ascii="Verdana" w:hAnsi="Verdana"/>
                          <w:b/>
                          <w:sz w:val="32"/>
                          <w:szCs w:val="32"/>
                          <w:lang w:val="es-MX"/>
                        </w:rPr>
                        <w:t>l</w:t>
                      </w:r>
                      <w:r w:rsidR="005F51A5" w:rsidRPr="0055487B">
                        <w:rPr>
                          <w:rFonts w:ascii="Verdana" w:hAnsi="Verdana"/>
                          <w:b/>
                          <w:sz w:val="32"/>
                          <w:szCs w:val="32"/>
                          <w:lang w:val="es-MX"/>
                        </w:rPr>
                        <w:t xml:space="preserve"> Plan</w:t>
                      </w:r>
                    </w:p>
                    <w:p w:rsidR="005F51A5" w:rsidRPr="0055487B" w:rsidRDefault="005F51A5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</w:p>
                    <w:p w:rsidR="00760D39" w:rsidRPr="00557D71" w:rsidRDefault="00120F50" w:rsidP="0055487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MX"/>
                        </w:rPr>
                        <w:t xml:space="preserve">El </w:t>
                      </w:r>
                      <w:r w:rsidRPr="00557D71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prov</w:t>
                      </w: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eedor</w:t>
                      </w:r>
                      <w:r w:rsidR="00760D39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 no puede </w:t>
                      </w: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reclamar </w:t>
                      </w:r>
                      <w:r w:rsidR="00C96E98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más</w:t>
                      </w: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C96E98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horas</w:t>
                      </w: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 de las autorizadas en el </w:t>
                      </w:r>
                      <w:r w:rsidR="00760D39" w:rsidRPr="00120F50">
                        <w:rPr>
                          <w:rFonts w:ascii="Verdana" w:eastAsia="Times New Roman" w:hAnsi="Verdana" w:cs="Courier New"/>
                          <w:i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Plan de Servicio de Miembros de  ALTCS. </w:t>
                      </w:r>
                      <w:r w:rsidR="00760D39" w:rsidRPr="00557D71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Lo</w:t>
                      </w: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s proveedores ofrecen servicios/</w:t>
                      </w:r>
                      <w:r w:rsidR="00760D39" w:rsidRPr="00557D71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>tareas bas</w:t>
                      </w:r>
                      <w:r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adas en el </w:t>
                      </w:r>
                      <w:r w:rsidRPr="00120F50">
                        <w:rPr>
                          <w:rFonts w:ascii="Verdana" w:eastAsia="Times New Roman" w:hAnsi="Verdana" w:cs="Courier New"/>
                          <w:i/>
                          <w:color w:val="212121"/>
                          <w:sz w:val="20"/>
                          <w:szCs w:val="20"/>
                          <w:lang w:val="es-ES"/>
                        </w:rPr>
                        <w:t>Plan de Servicio de</w:t>
                      </w:r>
                      <w:r w:rsidR="00760D39" w:rsidRPr="00120F50">
                        <w:rPr>
                          <w:rFonts w:ascii="Verdana" w:eastAsia="Times New Roman" w:hAnsi="Verdana" w:cs="Courier New"/>
                          <w:i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 Miembros de ALTCS</w:t>
                      </w:r>
                      <w:r w:rsidR="00760D39" w:rsidRPr="00557D71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 y la </w:t>
                      </w:r>
                      <w:r w:rsidR="00760D39" w:rsidRPr="00120F50">
                        <w:rPr>
                          <w:rFonts w:ascii="Verdana" w:eastAsia="Times New Roman" w:hAnsi="Verdana" w:cs="Courier New"/>
                          <w:i/>
                          <w:color w:val="212121"/>
                          <w:sz w:val="20"/>
                          <w:szCs w:val="20"/>
                          <w:lang w:val="es-ES"/>
                        </w:rPr>
                        <w:t>Evaluación de Servicios del ISP</w:t>
                      </w:r>
                      <w:r w:rsidR="00760D39" w:rsidRPr="00557D71">
                        <w:rPr>
                          <w:rFonts w:ascii="Verdana" w:eastAsia="Times New Roman" w:hAnsi="Verdana" w:cs="Courier New"/>
                          <w:color w:val="21212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:rsidR="005F51A5" w:rsidRPr="00192BB2" w:rsidRDefault="005F51A5" w:rsidP="00A1313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F9E" w:rsidRPr="0055487B">
        <w:rPr>
          <w:rFonts w:ascii="Verdana" w:hAnsi="Verdana"/>
          <w:b/>
          <w:bCs/>
          <w:color w:val="000000" w:themeColor="text1"/>
          <w:sz w:val="32"/>
          <w:szCs w:val="22"/>
          <w:lang w:val="es-MX"/>
        </w:rPr>
        <w:br w:type="page"/>
      </w:r>
    </w:p>
    <w:p w:rsidR="00D56327" w:rsidRPr="0055487B" w:rsidRDefault="00D56327" w:rsidP="00414199">
      <w:pPr>
        <w:rPr>
          <w:rFonts w:ascii="Verdana" w:hAnsi="Verdana"/>
          <w:b/>
          <w:sz w:val="22"/>
          <w:szCs w:val="22"/>
          <w:lang w:val="es-MX"/>
        </w:rPr>
      </w:pPr>
      <w:r w:rsidRPr="00E36F78">
        <w:rPr>
          <w:rFonts w:ascii="Verdana" w:hAnsi="Verdana" w:cs="Helvetic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B640AA" wp14:editId="7CDB7B8B">
            <wp:simplePos x="0" y="0"/>
            <wp:positionH relativeFrom="column">
              <wp:posOffset>200025</wp:posOffset>
            </wp:positionH>
            <wp:positionV relativeFrom="paragraph">
              <wp:posOffset>-7620</wp:posOffset>
            </wp:positionV>
            <wp:extent cx="2200910" cy="1885950"/>
            <wp:effectExtent l="0" t="0" r="8890" b="0"/>
            <wp:wrapTight wrapText="bothSides">
              <wp:wrapPolygon edited="0">
                <wp:start x="0" y="0"/>
                <wp:lineTo x="0" y="21382"/>
                <wp:lineTo x="21500" y="21382"/>
                <wp:lineTo x="21500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32"/>
          <w:szCs w:val="32"/>
          <w:lang w:val="es-MX"/>
        </w:rPr>
      </w:pPr>
    </w:p>
    <w:p w:rsidR="00D56327" w:rsidRPr="0055487B" w:rsidRDefault="00D56327" w:rsidP="00414199">
      <w:pPr>
        <w:rPr>
          <w:rFonts w:ascii="Verdana" w:hAnsi="Verdana"/>
          <w:b/>
          <w:sz w:val="16"/>
          <w:szCs w:val="32"/>
          <w:lang w:val="es-MX"/>
        </w:rPr>
      </w:pPr>
    </w:p>
    <w:p w:rsidR="00D56327" w:rsidRPr="0055487B" w:rsidRDefault="00414199" w:rsidP="00414199">
      <w:pPr>
        <w:rPr>
          <w:rFonts w:ascii="Verdana" w:hAnsi="Verdana"/>
          <w:b/>
          <w:sz w:val="28"/>
          <w:szCs w:val="28"/>
          <w:lang w:val="es-MX"/>
        </w:rPr>
      </w:pPr>
      <w:r w:rsidRPr="0055487B">
        <w:rPr>
          <w:rFonts w:ascii="Verdana" w:hAnsi="Verdan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1F6FC5" wp14:editId="500F9E2D">
                <wp:simplePos x="0" y="0"/>
                <wp:positionH relativeFrom="page">
                  <wp:posOffset>-108585</wp:posOffset>
                </wp:positionH>
                <wp:positionV relativeFrom="topMargin">
                  <wp:posOffset>668020</wp:posOffset>
                </wp:positionV>
                <wp:extent cx="8001000" cy="161925"/>
                <wp:effectExtent l="0" t="0" r="0" b="0"/>
                <wp:wrapTight wrapText="bothSides">
                  <wp:wrapPolygon edited="0">
                    <wp:start x="0" y="0"/>
                    <wp:lineTo x="0" y="16941"/>
                    <wp:lineTo x="21531" y="16941"/>
                    <wp:lineTo x="21531" y="0"/>
                    <wp:lineTo x="0" y="0"/>
                  </wp:wrapPolygon>
                </wp:wrapTight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BBA6D" id="Rectangle 7" o:spid="_x0000_s1026" style="position:absolute;margin-left:-8.55pt;margin-top:52.6pt;width:630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" fillcolor="black [3213]" stroked="f">
                <v:textbox inset=",7.2pt,,7.2pt"/>
                <w10:wrap type="tight" anchorx="page" anchory="margin"/>
              </v:rect>
            </w:pict>
          </mc:Fallback>
        </mc:AlternateContent>
      </w:r>
      <w:r w:rsidR="00760D39" w:rsidRPr="0055487B">
        <w:rPr>
          <w:rFonts w:ascii="Verdana" w:hAnsi="Verdana"/>
          <w:b/>
          <w:noProof/>
          <w:sz w:val="28"/>
          <w:szCs w:val="28"/>
          <w:lang w:val="es-MX"/>
        </w:rPr>
        <w:t>Conozca a Los Padres Pilotos del Sur de Arizona</w:t>
      </w:r>
    </w:p>
    <w:p w:rsidR="00D56327" w:rsidRPr="0055487B" w:rsidRDefault="00D56327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002C52" w:rsidP="00414199">
      <w:pPr>
        <w:rPr>
          <w:rFonts w:ascii="Verdana" w:hAnsi="Verdana"/>
          <w:sz w:val="22"/>
          <w:szCs w:val="22"/>
          <w:lang w:val="es-MX"/>
        </w:rPr>
      </w:pPr>
      <w:r w:rsidRPr="0055487B">
        <w:rPr>
          <w:rFonts w:ascii="Verdana" w:hAnsi="Verdana"/>
          <w:b/>
          <w:noProof/>
          <w:sz w:val="22"/>
          <w:szCs w:val="22"/>
          <w:lang w:val="es-MX"/>
        </w:rPr>
        <w:t>Padres Pilotos del Sur de Arizona</w:t>
      </w:r>
      <w:r w:rsidRPr="0055487B" w:rsidDel="00002C52">
        <w:rPr>
          <w:rFonts w:ascii="Verdana" w:hAnsi="Verdana"/>
          <w:b/>
          <w:sz w:val="22"/>
          <w:szCs w:val="22"/>
          <w:lang w:val="es-MX"/>
        </w:rPr>
        <w:t xml:space="preserve"> </w:t>
      </w:r>
      <w:r w:rsidR="00414199" w:rsidRPr="0055487B">
        <w:rPr>
          <w:rFonts w:ascii="Verdana" w:hAnsi="Verdana"/>
          <w:b/>
          <w:sz w:val="22"/>
          <w:szCs w:val="22"/>
          <w:lang w:val="es-MX"/>
        </w:rPr>
        <w:t>(PPSA)</w:t>
      </w:r>
      <w:r w:rsidR="00414199" w:rsidRPr="0055487B">
        <w:rPr>
          <w:rFonts w:ascii="Verdana" w:hAnsi="Verdana"/>
          <w:sz w:val="22"/>
          <w:szCs w:val="22"/>
          <w:lang w:val="es-MX"/>
        </w:rPr>
        <w:t xml:space="preserve"> </w:t>
      </w:r>
      <w:r w:rsidRPr="0055487B">
        <w:rPr>
          <w:rFonts w:ascii="Verdana" w:hAnsi="Verdana"/>
          <w:color w:val="212121"/>
          <w:sz w:val="20"/>
          <w:szCs w:val="20"/>
          <w:lang w:val="es-ES"/>
        </w:rPr>
        <w:t xml:space="preserve">ha estado en la comunidad desde 1979. Su misión y el </w:t>
      </w:r>
      <w:r w:rsidR="007876C2">
        <w:rPr>
          <w:rFonts w:ascii="Verdana" w:hAnsi="Verdana"/>
          <w:color w:val="212121"/>
          <w:sz w:val="20"/>
          <w:szCs w:val="20"/>
          <w:lang w:val="es-ES"/>
        </w:rPr>
        <w:t>propósito es proporcionar</w:t>
      </w:r>
      <w:r w:rsidRPr="0055487B">
        <w:rPr>
          <w:rFonts w:ascii="Verdana" w:hAnsi="Verdana"/>
          <w:color w:val="212121"/>
          <w:sz w:val="20"/>
          <w:szCs w:val="20"/>
          <w:lang w:val="es-ES"/>
        </w:rPr>
        <w:t xml:space="preserve"> apoyo </w:t>
      </w:r>
      <w:r w:rsidR="007876C2">
        <w:rPr>
          <w:rFonts w:ascii="Verdana" w:hAnsi="Verdana"/>
          <w:color w:val="212121"/>
          <w:sz w:val="20"/>
          <w:szCs w:val="20"/>
          <w:lang w:val="es-ES"/>
        </w:rPr>
        <w:t xml:space="preserve">y soporte </w:t>
      </w:r>
      <w:r w:rsidRPr="0055487B">
        <w:rPr>
          <w:rFonts w:ascii="Verdana" w:hAnsi="Verdana"/>
          <w:color w:val="212121"/>
          <w:sz w:val="20"/>
          <w:szCs w:val="20"/>
          <w:lang w:val="es-ES"/>
        </w:rPr>
        <w:t>a las familias que tienen niños con necesidades especiales</w:t>
      </w:r>
      <w:r w:rsidR="00E36F78" w:rsidRPr="0055487B">
        <w:rPr>
          <w:rFonts w:ascii="Verdana" w:hAnsi="Verdana"/>
          <w:sz w:val="20"/>
          <w:szCs w:val="20"/>
          <w:lang w:val="es-MX"/>
        </w:rPr>
        <w:t>.</w:t>
      </w:r>
    </w:p>
    <w:p w:rsidR="00696D99" w:rsidRPr="0055487B" w:rsidRDefault="00696D99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414199" w:rsidP="00414199">
      <w:pPr>
        <w:rPr>
          <w:rFonts w:ascii="Verdana" w:hAnsi="Verdana"/>
          <w:sz w:val="22"/>
          <w:szCs w:val="22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PPSA</w:t>
      </w:r>
      <w:r w:rsidRPr="0055487B">
        <w:rPr>
          <w:rFonts w:ascii="Verdana" w:hAnsi="Verdana"/>
          <w:sz w:val="22"/>
          <w:szCs w:val="22"/>
          <w:lang w:val="es-MX"/>
        </w:rPr>
        <w:t xml:space="preserve"> </w:t>
      </w:r>
      <w:r w:rsidR="00002C52" w:rsidRPr="00915D31">
        <w:rPr>
          <w:rFonts w:ascii="Verdana" w:hAnsi="Verdana"/>
          <w:sz w:val="20"/>
          <w:szCs w:val="20"/>
          <w:lang w:val="es-MX"/>
        </w:rPr>
        <w:t>hace esto a</w:t>
      </w:r>
      <w:r w:rsidR="00002C52">
        <w:rPr>
          <w:rFonts w:ascii="Verdana" w:hAnsi="Verdana"/>
          <w:sz w:val="20"/>
          <w:szCs w:val="20"/>
          <w:lang w:val="es-MX"/>
        </w:rPr>
        <w:t xml:space="preserve"> </w:t>
      </w:r>
      <w:r w:rsidR="00002C52" w:rsidRPr="00915D31">
        <w:rPr>
          <w:rFonts w:ascii="Verdana" w:hAnsi="Verdana"/>
          <w:sz w:val="20"/>
          <w:szCs w:val="20"/>
          <w:lang w:val="es-MX"/>
        </w:rPr>
        <w:t>través de</w:t>
      </w:r>
      <w:r w:rsidRPr="0055487B">
        <w:rPr>
          <w:rFonts w:ascii="Verdana" w:hAnsi="Verdana"/>
          <w:sz w:val="22"/>
          <w:szCs w:val="22"/>
          <w:lang w:val="es-MX"/>
        </w:rPr>
        <w:t>:</w:t>
      </w:r>
    </w:p>
    <w:p w:rsidR="00414199" w:rsidRPr="0055487B" w:rsidRDefault="00AF0F3C" w:rsidP="00414199">
      <w:pPr>
        <w:pStyle w:val="ListParagraph"/>
        <w:numPr>
          <w:ilvl w:val="0"/>
          <w:numId w:val="10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Apoyo de Compañero a Compañero</w:t>
      </w:r>
    </w:p>
    <w:p w:rsidR="00414199" w:rsidRPr="0055487B" w:rsidRDefault="00414199" w:rsidP="00414199">
      <w:pPr>
        <w:pStyle w:val="ListParagraph"/>
        <w:numPr>
          <w:ilvl w:val="0"/>
          <w:numId w:val="10"/>
        </w:numPr>
        <w:rPr>
          <w:color w:val="000000" w:themeColor="text1"/>
          <w:sz w:val="20"/>
          <w:szCs w:val="20"/>
          <w:lang w:val="es-MX"/>
        </w:rPr>
      </w:pPr>
      <w:r w:rsidRPr="0055487B">
        <w:rPr>
          <w:color w:val="000000" w:themeColor="text1"/>
          <w:sz w:val="20"/>
          <w:szCs w:val="20"/>
          <w:lang w:val="es-MX"/>
        </w:rPr>
        <w:t xml:space="preserve">SIBSHOP: </w:t>
      </w:r>
      <w:r w:rsidR="00002C52" w:rsidRPr="0055487B">
        <w:rPr>
          <w:rFonts w:cs="Arial"/>
          <w:color w:val="000000" w:themeColor="text1"/>
          <w:sz w:val="20"/>
          <w:szCs w:val="20"/>
          <w:shd w:val="clear" w:color="auto" w:fill="FFFFFF"/>
          <w:lang w:val="es-MX"/>
        </w:rPr>
        <w:t xml:space="preserve">Un programa para los hermanos y hermanas de niños con necesidades especiales </w:t>
      </w:r>
    </w:p>
    <w:p w:rsidR="00414199" w:rsidRPr="0055487B" w:rsidRDefault="00002C52" w:rsidP="00414199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55487B">
        <w:rPr>
          <w:sz w:val="20"/>
          <w:szCs w:val="20"/>
        </w:rPr>
        <w:t>Apoyo educacional Uno-a-Uno</w:t>
      </w:r>
    </w:p>
    <w:p w:rsidR="00414199" w:rsidRPr="0055487B" w:rsidRDefault="00002C52" w:rsidP="00414199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55487B">
        <w:rPr>
          <w:sz w:val="20"/>
          <w:szCs w:val="20"/>
          <w:lang w:val="es-MX"/>
        </w:rPr>
        <w:t>Recursos</w:t>
      </w:r>
      <w:r w:rsidRPr="0055487B">
        <w:rPr>
          <w:sz w:val="20"/>
          <w:szCs w:val="20"/>
        </w:rPr>
        <w:t xml:space="preserve"> e</w:t>
      </w:r>
      <w:r w:rsidRPr="0055487B">
        <w:rPr>
          <w:sz w:val="20"/>
          <w:szCs w:val="20"/>
          <w:lang w:val="es-MX"/>
        </w:rPr>
        <w:t xml:space="preserve"> Información</w:t>
      </w:r>
      <w:r w:rsidRPr="00A13133">
        <w:rPr>
          <w:sz w:val="20"/>
          <w:szCs w:val="20"/>
        </w:rPr>
        <w:t xml:space="preserve"> </w:t>
      </w:r>
      <w:r w:rsidRPr="0055487B">
        <w:rPr>
          <w:sz w:val="20"/>
          <w:szCs w:val="20"/>
        </w:rPr>
        <w:t>de</w:t>
      </w:r>
      <w:r w:rsidR="00414199" w:rsidRPr="0055487B">
        <w:rPr>
          <w:sz w:val="20"/>
          <w:szCs w:val="20"/>
        </w:rPr>
        <w:t>:</w:t>
      </w:r>
    </w:p>
    <w:p w:rsidR="00414199" w:rsidRPr="0055487B" w:rsidRDefault="00002C52" w:rsidP="00414199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55487B">
        <w:rPr>
          <w:sz w:val="20"/>
          <w:szCs w:val="20"/>
          <w:lang w:val="es-MX"/>
        </w:rPr>
        <w:t>Habilidades</w:t>
      </w:r>
      <w:r w:rsidRPr="0055487B">
        <w:rPr>
          <w:sz w:val="20"/>
          <w:szCs w:val="20"/>
        </w:rPr>
        <w:t xml:space="preserve"> de</w:t>
      </w:r>
      <w:r w:rsidRPr="0055487B">
        <w:rPr>
          <w:sz w:val="20"/>
          <w:szCs w:val="20"/>
          <w:lang w:val="es-MX"/>
        </w:rPr>
        <w:t xml:space="preserve"> abogacía</w:t>
      </w:r>
    </w:p>
    <w:p w:rsidR="00414199" w:rsidRPr="0055487B" w:rsidRDefault="007876C2" w:rsidP="00414199">
      <w:pPr>
        <w:pStyle w:val="ListParagraph"/>
        <w:numPr>
          <w:ilvl w:val="0"/>
          <w:numId w:val="11"/>
        </w:numPr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Custodia</w:t>
      </w:r>
      <w:r w:rsidR="00002C52" w:rsidRPr="0055487B">
        <w:rPr>
          <w:sz w:val="20"/>
          <w:szCs w:val="20"/>
          <w:lang w:val="es-MX"/>
        </w:rPr>
        <w:t xml:space="preserve"> y </w:t>
      </w:r>
      <w:r>
        <w:rPr>
          <w:sz w:val="20"/>
          <w:szCs w:val="20"/>
          <w:lang w:val="es-MX"/>
        </w:rPr>
        <w:t>fideicomiso de necesidades especiales</w:t>
      </w:r>
    </w:p>
    <w:p w:rsidR="00002C52" w:rsidRPr="0055487B" w:rsidRDefault="007876C2">
      <w:pPr>
        <w:pStyle w:val="ListParagraph"/>
        <w:numPr>
          <w:ilvl w:val="0"/>
          <w:numId w:val="11"/>
        </w:numPr>
        <w:rPr>
          <w:sz w:val="22"/>
          <w:szCs w:val="22"/>
          <w:lang w:val="es-MX"/>
        </w:rPr>
      </w:pPr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>Asistencia encontrando</w:t>
      </w:r>
      <w:r w:rsidR="00002C52" w:rsidRPr="00A13133"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 de los servicios necesarios</w:t>
      </w:r>
      <w:r w:rsidR="00002C52" w:rsidRPr="0055487B">
        <w:rPr>
          <w:sz w:val="22"/>
          <w:szCs w:val="22"/>
          <w:lang w:val="es-MX"/>
        </w:rPr>
        <w:t xml:space="preserve"> </w:t>
      </w:r>
    </w:p>
    <w:p w:rsidR="00E366B5" w:rsidRPr="0055487B" w:rsidRDefault="00002C52">
      <w:pPr>
        <w:pStyle w:val="ListParagraph"/>
        <w:numPr>
          <w:ilvl w:val="0"/>
          <w:numId w:val="11"/>
        </w:numPr>
        <w:rPr>
          <w:sz w:val="22"/>
          <w:szCs w:val="22"/>
          <w:lang w:val="es-MX"/>
        </w:rPr>
      </w:pPr>
      <w:r w:rsidRPr="0054135D">
        <w:rPr>
          <w:rFonts w:cs="Arial"/>
          <w:color w:val="212121"/>
          <w:sz w:val="20"/>
          <w:szCs w:val="20"/>
          <w:shd w:val="clear" w:color="auto" w:fill="FFFFFF"/>
          <w:lang w:val="es-MX"/>
        </w:rPr>
        <w:t>Información específica sobre la discapacidad</w:t>
      </w:r>
      <w:r w:rsidRPr="0055487B" w:rsidDel="00002C52">
        <w:rPr>
          <w:sz w:val="22"/>
          <w:szCs w:val="22"/>
          <w:lang w:val="es-MX"/>
        </w:rPr>
        <w:t xml:space="preserve"> </w:t>
      </w:r>
    </w:p>
    <w:p w:rsidR="005C4114" w:rsidRPr="0055487B" w:rsidRDefault="00211152" w:rsidP="005C4114">
      <w:pPr>
        <w:rPr>
          <w:rFonts w:ascii="Verdana" w:hAnsi="Verdana"/>
          <w:sz w:val="22"/>
          <w:szCs w:val="22"/>
          <w:lang w:val="es-MX"/>
        </w:rPr>
      </w:pPr>
      <w:r w:rsidRPr="0055487B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33F460" wp14:editId="1E32BA0E">
                <wp:simplePos x="0" y="0"/>
                <wp:positionH relativeFrom="column">
                  <wp:posOffset>129540</wp:posOffset>
                </wp:positionH>
                <wp:positionV relativeFrom="paragraph">
                  <wp:posOffset>207645</wp:posOffset>
                </wp:positionV>
                <wp:extent cx="6715125" cy="2292350"/>
                <wp:effectExtent l="0" t="0" r="9525" b="1270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2292350"/>
                          <a:chOff x="0" y="0"/>
                          <a:chExt cx="6715453" cy="2304196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4692957" cy="505145"/>
                            <a:chOff x="228600" y="0"/>
                            <a:chExt cx="1472184" cy="1024128"/>
                          </a:xfrm>
                        </wpg:grpSpPr>
                        <wps:wsp>
                          <wps:cNvPr id="13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3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497940" y="346683"/>
                            <a:ext cx="6217513" cy="1957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1152" w:rsidRPr="0055487B" w:rsidRDefault="00AF0F3C" w:rsidP="000E50D0">
                              <w:pPr>
                                <w:widowControl w:val="0"/>
                                <w:rPr>
                                  <w:rFonts w:ascii="Verdana" w:hAnsi="Verdana"/>
                                  <w:b/>
                                  <w:bCs/>
                                  <w:sz w:val="32"/>
                                  <w:szCs w:val="22"/>
                                  <w:lang w:val="es-MX"/>
                                </w:rPr>
                              </w:pPr>
                              <w:r w:rsidRPr="00AF0F3C">
                                <w:rPr>
                                  <w:rFonts w:ascii="Verdana" w:hAnsi="Verdana"/>
                                  <w:b/>
                                  <w:sz w:val="32"/>
                                  <w:szCs w:val="32"/>
                                  <w:shd w:val="clear" w:color="auto" w:fill="FFFFFF"/>
                                  <w:lang w:val="es-MX"/>
                                </w:rPr>
                                <w:t>¿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32"/>
                                  <w:szCs w:val="22"/>
                                  <w:lang w:val="es-MX"/>
                                </w:rPr>
                                <w:t>Qué es Fraude? Y como Reportarlo</w:t>
                              </w:r>
                            </w:p>
                            <w:p w:rsidR="00211152" w:rsidRPr="0055487B" w:rsidRDefault="00211152" w:rsidP="000E50D0">
                              <w:pPr>
                                <w:widowControl w:val="0"/>
                                <w:rPr>
                                  <w:rFonts w:ascii="Verdana" w:hAnsi="Verdana"/>
                                  <w:b/>
                                  <w:bCs/>
                                  <w:sz w:val="32"/>
                                  <w:szCs w:val="22"/>
                                  <w:lang w:val="es-MX"/>
                                </w:rPr>
                              </w:pPr>
                              <w:r w:rsidRPr="0055487B">
                                <w:rPr>
                                  <w:rFonts w:ascii="Verdana" w:hAnsi="Verdana"/>
                                  <w:b/>
                                  <w:bCs/>
                                  <w:sz w:val="32"/>
                                  <w:szCs w:val="22"/>
                                  <w:lang w:val="es-MX"/>
                                </w:rPr>
                                <w:t>SI USTED SOSPECHA,</w:t>
                              </w:r>
                              <w:r w:rsidRPr="0055487B">
                                <w:rPr>
                                  <w:rFonts w:ascii="Verdana" w:hAnsi="Verdana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="00E14A1B" w:rsidRPr="0055487B">
                                <w:rPr>
                                  <w:rFonts w:ascii="Verdana" w:hAnsi="Verdana"/>
                                  <w:b/>
                                  <w:sz w:val="32"/>
                                  <w:szCs w:val="32"/>
                                  <w:shd w:val="clear" w:color="auto" w:fill="FFFFFF"/>
                                  <w:lang w:val="es-MX"/>
                                </w:rPr>
                                <w:t>¡</w:t>
                              </w:r>
                              <w:r w:rsidRPr="0055487B">
                                <w:rPr>
                                  <w:rFonts w:ascii="Verdana" w:hAnsi="Verdana"/>
                                  <w:b/>
                                  <w:bCs/>
                                  <w:sz w:val="32"/>
                                  <w:szCs w:val="22"/>
                                  <w:lang w:val="es-MX"/>
                                </w:rPr>
                                <w:t>REPORTELO!</w:t>
                              </w:r>
                            </w:p>
                            <w:p w:rsidR="00211152" w:rsidRPr="0055487B" w:rsidRDefault="00211152" w:rsidP="000E50D0">
                              <w:pPr>
                                <w:widowControl w:val="0"/>
                                <w:rPr>
                                  <w:rFonts w:ascii="Verdana" w:hAnsi="Verdana"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</w:pPr>
                            </w:p>
                            <w:p w:rsidR="00E14A1B" w:rsidRPr="00663A8F" w:rsidRDefault="00E14A1B" w:rsidP="00E14A1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663A8F">
                                <w:rPr>
                                  <w:rFonts w:ascii="Verdana" w:hAnsi="Verdana"/>
                                  <w:sz w:val="20"/>
                                  <w:szCs w:val="20"/>
                                  <w:shd w:val="clear" w:color="auto" w:fill="FFFFFF"/>
                                  <w:lang w:val="es-MX"/>
                                </w:rPr>
                                <w:t>El fraude es un eng</w:t>
                              </w:r>
                              <w:r w:rsidR="00E253F7">
                                <w:rPr>
                                  <w:rFonts w:ascii="Verdana" w:hAnsi="Verdana"/>
                                  <w:sz w:val="20"/>
                                  <w:szCs w:val="20"/>
                                  <w:shd w:val="clear" w:color="auto" w:fill="FFFFFF"/>
                                  <w:lang w:val="es-MX"/>
                                </w:rPr>
                                <w:t>año intencional o declaración falsa</w:t>
                              </w:r>
                              <w:r w:rsidRPr="00663A8F">
                                <w:rPr>
                                  <w:rFonts w:ascii="Verdana" w:hAnsi="Verdana"/>
                                  <w:sz w:val="20"/>
                                  <w:szCs w:val="20"/>
                                  <w:shd w:val="clear" w:color="auto" w:fill="FFFFFF"/>
                                  <w:lang w:val="es-MX"/>
                                </w:rPr>
                                <w:t xml:space="preserve"> hecha por una persona con el conocimiento que el engaño podría resultar en algún beneficio no autorizado para uno mismo o alguna otra persona (42 C.F.R. sección 455.2).</w:t>
                              </w:r>
                            </w:p>
                            <w:p w:rsidR="00211152" w:rsidRPr="0055487B" w:rsidRDefault="00211152" w:rsidP="000E50D0">
                              <w:pPr>
                                <w:widowControl w:val="0"/>
                                <w:rPr>
                                  <w:rFonts w:ascii="Verdana" w:hAnsi="Verdana"/>
                                  <w:bCs/>
                                  <w:sz w:val="22"/>
                                  <w:szCs w:val="22"/>
                                  <w:u w:val="single"/>
                                  <w:lang w:val="es-MX"/>
                                </w:rPr>
                              </w:pPr>
                            </w:p>
                            <w:p w:rsidR="00211152" w:rsidRPr="0055487B" w:rsidRDefault="009E3B8F" w:rsidP="0055487B">
                              <w:pPr>
                                <w:rPr>
                                  <w:rFonts w:ascii="Verdana" w:hAnsi="Verdana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 w:rsidRPr="00A13133"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  <w:shd w:val="clear" w:color="auto" w:fill="FFFFFF"/>
                                  <w:lang w:val="es-MX"/>
                                </w:rPr>
                                <w:t>Denuncie</w:t>
                              </w:r>
                              <w:r w:rsidR="00E14A1B" w:rsidRPr="0055487B"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  <w:shd w:val="clear" w:color="auto" w:fill="FFFFFF"/>
                                  <w:lang w:val="es-MX"/>
                                </w:rPr>
                                <w:t xml:space="preserve"> fraude a la División de Discapacidades del Desarrollo a:</w:t>
                              </w:r>
                            </w:p>
                            <w:p w:rsidR="00211152" w:rsidRPr="0055487B" w:rsidRDefault="00E14A1B" w:rsidP="000E50D0">
                              <w:pPr>
                                <w:widowControl w:val="0"/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 w:rsidRPr="00A13133"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  <w:shd w:val="clear" w:color="auto" w:fill="FFFFFF"/>
                                  <w:lang w:val="es-MX"/>
                                </w:rPr>
                                <w:t>Línea Directa de F</w:t>
                              </w:r>
                              <w:r w:rsidRPr="0055487B"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  <w:shd w:val="clear" w:color="auto" w:fill="FFFFFF"/>
                                  <w:lang w:val="es-MX"/>
                                </w:rPr>
                                <w:t xml:space="preserve">raude de </w:t>
                              </w:r>
                              <w:r w:rsidRPr="00A13133">
                                <w:rPr>
                                  <w:rFonts w:ascii="Verdana" w:hAnsi="Verdana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  <w:t>DES/DDD</w:t>
                              </w:r>
                              <w:r w:rsidRPr="00A13133" w:rsidDel="00E14A1B">
                                <w:rPr>
                                  <w:rFonts w:ascii="Verdana" w:hAnsi="Verdana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="00A670E4">
                                <w:rPr>
                                  <w:rFonts w:ascii="Verdana" w:hAnsi="Verdana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  <w:t>al</w:t>
                              </w:r>
                              <w:r w:rsidR="00211152" w:rsidRPr="0055487B">
                                <w:rPr>
                                  <w:rFonts w:ascii="Verdana" w:hAnsi="Verdana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  <w:t xml:space="preserve"> 1-877-822-5799</w:t>
                              </w:r>
                            </w:p>
                            <w:p w:rsidR="00211152" w:rsidRPr="0055487B" w:rsidRDefault="00211152" w:rsidP="000E50D0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C0504D" w:themeColor="accent2"/>
                                  <w:sz w:val="28"/>
                                  <w:lang w:val="es-MX"/>
                                </w:rPr>
                              </w:pPr>
                            </w:p>
                            <w:p w:rsidR="00211152" w:rsidRPr="0055487B" w:rsidRDefault="00211152" w:rsidP="000E50D0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F81BD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33F460" id="Group 7" o:spid="_x0000_s1034" style="position:absolute;margin-left:10.2pt;margin-top:16.35pt;width:528.75pt;height:180.5pt;z-index:251668480;mso-height-relative:margin" coordsize="67154,2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">
                <v:group id="Group 8" o:spid="_x0000_s1035" style="position:absolute;width:46929;height:505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Rectangle 10" o:spid="_x0000_s1036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06L4A&#10;AADbAAAADwAAAGRycy9kb3ducmV2LnhtbERPy6rCMBDdX/AfwghuLpqqIFKNUgXF1QUfuB6asSk2&#10;k9JEW//eXBDczeE8Z7nubCWe1PjSsYLxKAFBnDtdcqHgct4N5yB8QNZYOSYFL/KwXvV+lphq1/KR&#10;nqdQiBjCPkUFJoQ6ldLnhiz6kauJI3dzjcUQYVNI3WAbw20lJ0kykxZLjg0Ga9oayu+nh1Vwz7f7&#10;9ki/143OCszI/LWTByk16HfZAkSgLnzFH/dBx/lT+P8lHi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gdOi+AAAA2wAAAA8AAAAAAAAAAAAAAAAAmAIAAGRycy9kb3ducmV2&#10;LnhtbFBLBQYAAAAABAAEAPUAAACDAwAAAAA=&#10;" path="m,l2240281,,1659256,222885,,822960,,xe" fillcolor="#4f81bd [3204]" stroked="f" strokeweight="2pt">
                    <v:path arrowok="t" o:connecttype="custom" o:connectlocs="0,0;1466258,0;1085979,274158;0,1012274;0,0" o:connectangles="0,0,0,0,0"/>
                  </v:shape>
                  <v:rect id="Rectangle 14" o:spid="_x0000_s1037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A4MYA&#10;AADbAAAADwAAAGRycy9kb3ducmV2LnhtbESP3WrCQBCF74W+wzKF3ummIiKpq9iC+FMQkgri3bA7&#10;TdJmZ0N2G2Of3hUKvZvhnPPNmfmyt7XoqPWVYwXPowQEsXam4kLB8WM9nIHwAdlg7ZgUXMnDcvEw&#10;mGNq3IUz6vJQiAhhn6KCMoQmldLrkiz6kWuIo/bpWoshrm0hTYuXCLe1HCfJVFqsOF4osaG3kvR3&#10;/mMj5agP2XnTTF7fT12W7HfF75deKfX02K9eQATqw7/5L701sf4E7r/EA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zA4MYAAADbAAAADwAAAAAAAAAAAAAAAACYAgAAZHJz&#10;L2Rvd25yZXYueG1sUEsFBgAAAAAEAAQA9QAAAIsDAAAAAA==&#10;" stroked="f" strokeweight="2pt">
                    <v:fill r:id="rId32" o:title="" recolor="t" rotate="t" type="frame"/>
                  </v:rect>
                </v:group>
                <v:shape id="Text Box 17" o:spid="_x0000_s1038" type="#_x0000_t202" style="position:absolute;left:4979;top:3466;width:62175;height:19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9cIA&#10;AADbAAAADwAAAGRycy9kb3ducmV2LnhtbERPS2vCQBC+F/wPywi9NRsVrMSsomLFS6GNgtchO3lg&#10;djZmVxP/fbdQ6G0+vuek68E04kGdqy0rmEQxCOLc6ppLBefTx9sChPPIGhvLpOBJDtar0UuKibY9&#10;f9Mj86UIIewSVFB53yZSurwigy6yLXHgCtsZ9AF2pdQd9iHcNHIax3NpsObQUGFLu4rya3Y3Cubb&#10;r/vh1vd0qYtd/jlbHGb7YarU63jYLEF4Gvy/+M991GH+O/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SD1wgAAANsAAAAPAAAAAAAAAAAAAAAAAJgCAABkcnMvZG93&#10;bnJldi54bWxQSwUGAAAAAAQABAD1AAAAhwMAAAAA&#10;" filled="f" stroked="f" strokeweight=".5pt">
                  <v:textbox inset="3.6pt,7.2pt,0,0">
                    <w:txbxContent>
                      <w:p w:rsidR="00211152" w:rsidRPr="0055487B" w:rsidRDefault="00AF0F3C" w:rsidP="000E50D0">
                        <w:pPr>
                          <w:widowControl w:val="0"/>
                          <w:rPr>
                            <w:rFonts w:ascii="Verdana" w:hAnsi="Verdana"/>
                            <w:b/>
                            <w:bCs/>
                            <w:sz w:val="32"/>
                            <w:szCs w:val="22"/>
                            <w:lang w:val="es-MX"/>
                          </w:rPr>
                        </w:pPr>
                        <w:r w:rsidRPr="00AF0F3C">
                          <w:rPr>
                            <w:rFonts w:ascii="Verdana" w:hAnsi="Verdana"/>
                            <w:b/>
                            <w:sz w:val="32"/>
                            <w:szCs w:val="32"/>
                            <w:shd w:val="clear" w:color="auto" w:fill="FFFFFF"/>
                            <w:lang w:val="es-MX"/>
                          </w:rPr>
                          <w:t>¿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32"/>
                            <w:szCs w:val="22"/>
                            <w:lang w:val="es-MX"/>
                          </w:rPr>
                          <w:t>Qué es Fraude? Y como Reportarlo</w:t>
                        </w:r>
                      </w:p>
                      <w:p w:rsidR="00211152" w:rsidRPr="0055487B" w:rsidRDefault="00211152" w:rsidP="000E50D0">
                        <w:pPr>
                          <w:widowControl w:val="0"/>
                          <w:rPr>
                            <w:rFonts w:ascii="Verdana" w:hAnsi="Verdana"/>
                            <w:b/>
                            <w:bCs/>
                            <w:sz w:val="32"/>
                            <w:szCs w:val="22"/>
                            <w:lang w:val="es-MX"/>
                          </w:rPr>
                        </w:pPr>
                        <w:r w:rsidRPr="0055487B">
                          <w:rPr>
                            <w:rFonts w:ascii="Verdana" w:hAnsi="Verdana"/>
                            <w:b/>
                            <w:bCs/>
                            <w:sz w:val="32"/>
                            <w:szCs w:val="22"/>
                            <w:lang w:val="es-MX"/>
                          </w:rPr>
                          <w:t>SI USTED SOSPECHA,</w:t>
                        </w:r>
                        <w:r w:rsidRPr="0055487B">
                          <w:rPr>
                            <w:rFonts w:ascii="Verdana" w:hAnsi="Verdana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="00E14A1B" w:rsidRPr="0055487B">
                          <w:rPr>
                            <w:rFonts w:ascii="Verdana" w:hAnsi="Verdana"/>
                            <w:b/>
                            <w:sz w:val="32"/>
                            <w:szCs w:val="32"/>
                            <w:shd w:val="clear" w:color="auto" w:fill="FFFFFF"/>
                            <w:lang w:val="es-MX"/>
                          </w:rPr>
                          <w:t>¡</w:t>
                        </w:r>
                        <w:r w:rsidRPr="0055487B">
                          <w:rPr>
                            <w:rFonts w:ascii="Verdana" w:hAnsi="Verdana"/>
                            <w:b/>
                            <w:bCs/>
                            <w:sz w:val="32"/>
                            <w:szCs w:val="22"/>
                            <w:lang w:val="es-MX"/>
                          </w:rPr>
                          <w:t>REPORTELO!</w:t>
                        </w:r>
                      </w:p>
                      <w:p w:rsidR="00211152" w:rsidRPr="0055487B" w:rsidRDefault="00211152" w:rsidP="000E50D0">
                        <w:pPr>
                          <w:widowControl w:val="0"/>
                          <w:rPr>
                            <w:rFonts w:ascii="Verdana" w:hAnsi="Verdana"/>
                            <w:bCs/>
                            <w:sz w:val="22"/>
                            <w:szCs w:val="22"/>
                            <w:lang w:val="es-MX"/>
                          </w:rPr>
                        </w:pPr>
                      </w:p>
                      <w:p w:rsidR="00E14A1B" w:rsidRPr="00663A8F" w:rsidRDefault="00E14A1B" w:rsidP="00E14A1B">
                        <w:pPr>
                          <w:rPr>
                            <w:rFonts w:ascii="Verdana" w:hAnsi="Verdana"/>
                            <w:sz w:val="20"/>
                            <w:szCs w:val="20"/>
                            <w:lang w:val="es-MX"/>
                          </w:rPr>
                        </w:pPr>
                        <w:r w:rsidRPr="00663A8F">
                          <w:rPr>
                            <w:rFonts w:ascii="Verdana" w:hAnsi="Verdana"/>
                            <w:sz w:val="20"/>
                            <w:szCs w:val="20"/>
                            <w:shd w:val="clear" w:color="auto" w:fill="FFFFFF"/>
                            <w:lang w:val="es-MX"/>
                          </w:rPr>
                          <w:t>El fraude es un eng</w:t>
                        </w:r>
                        <w:r w:rsidR="00E253F7">
                          <w:rPr>
                            <w:rFonts w:ascii="Verdana" w:hAnsi="Verdana"/>
                            <w:sz w:val="20"/>
                            <w:szCs w:val="20"/>
                            <w:shd w:val="clear" w:color="auto" w:fill="FFFFFF"/>
                            <w:lang w:val="es-MX"/>
                          </w:rPr>
                          <w:t>año intencional o declaración falsa</w:t>
                        </w:r>
                        <w:r w:rsidRPr="00663A8F">
                          <w:rPr>
                            <w:rFonts w:ascii="Verdana" w:hAnsi="Verdana"/>
                            <w:sz w:val="20"/>
                            <w:szCs w:val="20"/>
                            <w:shd w:val="clear" w:color="auto" w:fill="FFFFFF"/>
                            <w:lang w:val="es-MX"/>
                          </w:rPr>
                          <w:t xml:space="preserve"> hecha por una persona con el conocimiento que el engaño podría resultar en algún beneficio no autorizado para uno mismo o alguna otra persona (42 C.F.R. sección 455.2).</w:t>
                        </w:r>
                      </w:p>
                      <w:p w:rsidR="00211152" w:rsidRPr="0055487B" w:rsidRDefault="00211152" w:rsidP="000E50D0">
                        <w:pPr>
                          <w:widowControl w:val="0"/>
                          <w:rPr>
                            <w:rFonts w:ascii="Verdana" w:hAnsi="Verdana"/>
                            <w:bCs/>
                            <w:sz w:val="22"/>
                            <w:szCs w:val="22"/>
                            <w:u w:val="single"/>
                            <w:lang w:val="es-MX"/>
                          </w:rPr>
                        </w:pPr>
                      </w:p>
                      <w:p w:rsidR="00211152" w:rsidRPr="0055487B" w:rsidRDefault="009E3B8F" w:rsidP="0055487B">
                        <w:pPr>
                          <w:rPr>
                            <w:rFonts w:ascii="Verdana" w:hAnsi="Verdana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</w:pPr>
                        <w:r w:rsidRPr="00A13133">
                          <w:rPr>
                            <w:rFonts w:ascii="Verdana" w:hAnsi="Verdana"/>
                            <w:b/>
                            <w:sz w:val="22"/>
                            <w:szCs w:val="22"/>
                            <w:shd w:val="clear" w:color="auto" w:fill="FFFFFF"/>
                            <w:lang w:val="es-MX"/>
                          </w:rPr>
                          <w:t>Denuncie</w:t>
                        </w:r>
                        <w:r w:rsidR="00E14A1B" w:rsidRPr="0055487B">
                          <w:rPr>
                            <w:rFonts w:ascii="Verdana" w:hAnsi="Verdana"/>
                            <w:b/>
                            <w:sz w:val="22"/>
                            <w:szCs w:val="22"/>
                            <w:shd w:val="clear" w:color="auto" w:fill="FFFFFF"/>
                            <w:lang w:val="es-MX"/>
                          </w:rPr>
                          <w:t xml:space="preserve"> fraude a la División de Discapacidades del Desarrollo a:</w:t>
                        </w:r>
                      </w:p>
                      <w:p w:rsidR="00211152" w:rsidRPr="0055487B" w:rsidRDefault="00E14A1B" w:rsidP="000E50D0">
                        <w:pPr>
                          <w:widowControl w:val="0"/>
                          <w:rPr>
                            <w:rFonts w:ascii="Verdana" w:hAnsi="Verdana"/>
                            <w:b/>
                            <w:sz w:val="22"/>
                            <w:szCs w:val="22"/>
                            <w:lang w:val="es-MX"/>
                          </w:rPr>
                        </w:pPr>
                        <w:r w:rsidRPr="00A13133">
                          <w:rPr>
                            <w:rFonts w:ascii="Verdana" w:hAnsi="Verdana"/>
                            <w:b/>
                            <w:sz w:val="22"/>
                            <w:szCs w:val="22"/>
                            <w:shd w:val="clear" w:color="auto" w:fill="FFFFFF"/>
                            <w:lang w:val="es-MX"/>
                          </w:rPr>
                          <w:t>Línea Directa de F</w:t>
                        </w:r>
                        <w:r w:rsidRPr="0055487B">
                          <w:rPr>
                            <w:rFonts w:ascii="Verdana" w:hAnsi="Verdana"/>
                            <w:b/>
                            <w:sz w:val="22"/>
                            <w:szCs w:val="22"/>
                            <w:shd w:val="clear" w:color="auto" w:fill="FFFFFF"/>
                            <w:lang w:val="es-MX"/>
                          </w:rPr>
                          <w:t xml:space="preserve">raude de </w:t>
                        </w:r>
                        <w:r w:rsidRPr="00A13133">
                          <w:rPr>
                            <w:rFonts w:ascii="Verdana" w:hAnsi="Verdana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  <w:t>DES/DDD</w:t>
                        </w:r>
                        <w:r w:rsidRPr="00A13133" w:rsidDel="00E14A1B">
                          <w:rPr>
                            <w:rFonts w:ascii="Verdana" w:hAnsi="Verdana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="00A670E4">
                          <w:rPr>
                            <w:rFonts w:ascii="Verdana" w:hAnsi="Verdana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  <w:t>al</w:t>
                        </w:r>
                        <w:r w:rsidR="00211152" w:rsidRPr="0055487B">
                          <w:rPr>
                            <w:rFonts w:ascii="Verdana" w:hAnsi="Verdana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  <w:t xml:space="preserve"> 1-877-822-5799</w:t>
                        </w:r>
                      </w:p>
                      <w:p w:rsidR="00211152" w:rsidRPr="0055487B" w:rsidRDefault="00211152" w:rsidP="000E50D0">
                        <w:pPr>
                          <w:ind w:left="504"/>
                          <w:jc w:val="right"/>
                          <w:rPr>
                            <w:smallCaps/>
                            <w:color w:val="C0504D" w:themeColor="accent2"/>
                            <w:sz w:val="28"/>
                            <w:lang w:val="es-MX"/>
                          </w:rPr>
                        </w:pPr>
                      </w:p>
                      <w:p w:rsidR="00211152" w:rsidRPr="0055487B" w:rsidRDefault="00211152" w:rsidP="000E50D0">
                        <w:pPr>
                          <w:pStyle w:val="NoSpacing"/>
                          <w:ind w:left="360"/>
                          <w:jc w:val="right"/>
                          <w:rPr>
                            <w:color w:val="4F81BD" w:themeColor="accent1"/>
                            <w:sz w:val="20"/>
                            <w:szCs w:val="20"/>
                            <w:lang w:val="es-MX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C4114" w:rsidRPr="0055487B" w:rsidRDefault="005C4114" w:rsidP="005C4114">
      <w:pPr>
        <w:rPr>
          <w:rFonts w:ascii="Verdana" w:hAnsi="Verdana"/>
          <w:sz w:val="22"/>
          <w:szCs w:val="22"/>
          <w:lang w:val="es-MX"/>
        </w:rPr>
      </w:pPr>
    </w:p>
    <w:p w:rsidR="005C4114" w:rsidRPr="0055487B" w:rsidRDefault="005C4114" w:rsidP="005C4114">
      <w:pPr>
        <w:rPr>
          <w:rFonts w:ascii="Verdana" w:hAnsi="Verdana"/>
          <w:sz w:val="22"/>
          <w:szCs w:val="22"/>
          <w:lang w:val="es-MX"/>
        </w:rPr>
      </w:pPr>
    </w:p>
    <w:p w:rsidR="0062266A" w:rsidRPr="0055487B" w:rsidRDefault="0062266A" w:rsidP="005C4114">
      <w:pPr>
        <w:rPr>
          <w:rFonts w:ascii="Verdana" w:hAnsi="Verdana"/>
          <w:sz w:val="22"/>
          <w:szCs w:val="22"/>
          <w:lang w:val="es-MX"/>
        </w:rPr>
      </w:pPr>
    </w:p>
    <w:p w:rsidR="00F92958" w:rsidRPr="00F92958" w:rsidRDefault="00F92958" w:rsidP="00F92958">
      <w:pPr>
        <w:pStyle w:val="ListParagraph"/>
        <w:numPr>
          <w:ilvl w:val="0"/>
          <w:numId w:val="11"/>
        </w:numPr>
        <w:rPr>
          <w:color w:val="000000" w:themeColor="text1"/>
          <w:sz w:val="20"/>
          <w:szCs w:val="20"/>
          <w:lang w:val="es-MX"/>
        </w:rPr>
      </w:pPr>
      <w:r w:rsidRPr="00F92958">
        <w:rPr>
          <w:color w:val="000000" w:themeColor="text1"/>
          <w:sz w:val="20"/>
          <w:szCs w:val="20"/>
          <w:shd w:val="clear" w:color="auto" w:fill="FFFFFF"/>
          <w:lang w:val="es-MX"/>
        </w:rPr>
        <w:t>Información sobre el Acta de Educación de Individuos con Discapacidades (IDEA)</w:t>
      </w:r>
      <w:r w:rsidR="007876C2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 </w:t>
      </w:r>
      <w:r w:rsidR="001A5D8F">
        <w:rPr>
          <w:color w:val="000000" w:themeColor="text1"/>
          <w:sz w:val="20"/>
          <w:szCs w:val="20"/>
          <w:shd w:val="clear" w:color="auto" w:fill="FFFFFF"/>
          <w:lang w:val="es-MX"/>
        </w:rPr>
        <w:t>y la Acta</w:t>
      </w:r>
      <w:r w:rsidR="00AF0F3C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 de Americano</w:t>
      </w:r>
      <w:r w:rsidRPr="00F92958">
        <w:rPr>
          <w:color w:val="000000" w:themeColor="text1"/>
          <w:sz w:val="20"/>
          <w:szCs w:val="20"/>
          <w:shd w:val="clear" w:color="auto" w:fill="FFFFFF"/>
          <w:lang w:val="es-MX"/>
        </w:rPr>
        <w:t>s c</w:t>
      </w:r>
      <w:r w:rsidR="001A5D8F">
        <w:rPr>
          <w:color w:val="000000" w:themeColor="text1"/>
          <w:sz w:val="20"/>
          <w:szCs w:val="20"/>
          <w:shd w:val="clear" w:color="auto" w:fill="FFFFFF"/>
          <w:lang w:val="es-MX"/>
        </w:rPr>
        <w:t>on Discapacidades (ADA) y cómo t</w:t>
      </w:r>
      <w:r w:rsidRPr="00F92958">
        <w:rPr>
          <w:color w:val="000000" w:themeColor="text1"/>
          <w:sz w:val="20"/>
          <w:szCs w:val="20"/>
          <w:shd w:val="clear" w:color="auto" w:fill="FFFFFF"/>
          <w:lang w:val="es-MX"/>
        </w:rPr>
        <w:t xml:space="preserve">e afecta. </w:t>
      </w:r>
      <w:r w:rsidRPr="0055487B">
        <w:rPr>
          <w:color w:val="000000" w:themeColor="text1"/>
          <w:sz w:val="20"/>
          <w:szCs w:val="20"/>
          <w:shd w:val="clear" w:color="auto" w:fill="FFFFFF"/>
          <w:lang w:val="es-MX"/>
        </w:rPr>
        <w:t>También disponible para profesionales.</w:t>
      </w:r>
    </w:p>
    <w:p w:rsidR="00CE5F1E" w:rsidRPr="0055487B" w:rsidRDefault="00CE5F1E" w:rsidP="0055487B">
      <w:pPr>
        <w:pStyle w:val="ListParagraph"/>
        <w:ind w:left="1080"/>
        <w:rPr>
          <w:sz w:val="22"/>
          <w:szCs w:val="22"/>
          <w:lang w:val="es-MX"/>
        </w:rPr>
      </w:pPr>
    </w:p>
    <w:p w:rsidR="00D56327" w:rsidRPr="0055487B" w:rsidRDefault="00AF0F3C" w:rsidP="00414199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Los S</w:t>
      </w:r>
      <w:r w:rsidR="00414199" w:rsidRPr="0055487B">
        <w:rPr>
          <w:rFonts w:ascii="Verdana" w:hAnsi="Verdana"/>
          <w:sz w:val="20"/>
          <w:szCs w:val="20"/>
          <w:lang w:val="es-MX"/>
        </w:rPr>
        <w:t>ervic</w:t>
      </w:r>
      <w:r w:rsidR="00F92958" w:rsidRPr="0055487B">
        <w:rPr>
          <w:rFonts w:ascii="Verdana" w:hAnsi="Verdana"/>
          <w:sz w:val="20"/>
          <w:szCs w:val="20"/>
          <w:lang w:val="es-MX"/>
        </w:rPr>
        <w:t>ios son gratuitos</w:t>
      </w:r>
      <w:r w:rsidR="00414199" w:rsidRPr="0055487B">
        <w:rPr>
          <w:rFonts w:ascii="Verdana" w:hAnsi="Verdana"/>
          <w:sz w:val="20"/>
          <w:szCs w:val="20"/>
          <w:lang w:val="es-MX"/>
        </w:rPr>
        <w:t>.</w:t>
      </w:r>
      <w:r>
        <w:rPr>
          <w:rFonts w:ascii="Verdana" w:hAnsi="Verdana"/>
          <w:sz w:val="20"/>
          <w:szCs w:val="20"/>
          <w:lang w:val="es-MX"/>
        </w:rPr>
        <w:t xml:space="preserve">  </w:t>
      </w:r>
      <w:r w:rsidR="00E36F78" w:rsidRPr="0055487B">
        <w:rPr>
          <w:rFonts w:ascii="Verdana" w:hAnsi="Verdana"/>
          <w:sz w:val="20"/>
          <w:szCs w:val="20"/>
          <w:lang w:val="es-MX"/>
        </w:rPr>
        <w:t xml:space="preserve">PPSA </w:t>
      </w:r>
      <w:r w:rsidR="0094402D">
        <w:rPr>
          <w:rFonts w:ascii="Verdana" w:hAnsi="Verdana"/>
          <w:sz w:val="20"/>
          <w:szCs w:val="20"/>
          <w:lang w:val="es-MX"/>
        </w:rPr>
        <w:t>está al servicio</w:t>
      </w:r>
      <w:r w:rsidR="00F92958" w:rsidRPr="0055487B">
        <w:rPr>
          <w:rFonts w:ascii="Verdana" w:hAnsi="Verdana"/>
          <w:sz w:val="20"/>
          <w:szCs w:val="20"/>
          <w:lang w:val="es-MX"/>
        </w:rPr>
        <w:t xml:space="preserve"> </w:t>
      </w:r>
      <w:r>
        <w:rPr>
          <w:rFonts w:ascii="Verdana" w:hAnsi="Verdana"/>
          <w:sz w:val="20"/>
          <w:szCs w:val="20"/>
          <w:lang w:val="es-MX"/>
        </w:rPr>
        <w:t xml:space="preserve">de la comunidad </w:t>
      </w:r>
      <w:r w:rsidR="00F92958" w:rsidRPr="0055487B">
        <w:rPr>
          <w:rFonts w:ascii="Verdana" w:hAnsi="Verdana"/>
          <w:sz w:val="20"/>
          <w:szCs w:val="20"/>
          <w:lang w:val="es-MX"/>
        </w:rPr>
        <w:t xml:space="preserve">al </w:t>
      </w:r>
      <w:r w:rsidR="00E36F78" w:rsidRPr="0055487B">
        <w:rPr>
          <w:rFonts w:ascii="Verdana" w:hAnsi="Verdana"/>
          <w:sz w:val="20"/>
          <w:szCs w:val="20"/>
          <w:lang w:val="es-MX"/>
        </w:rPr>
        <w:t>S</w:t>
      </w:r>
      <w:r w:rsidR="00F92958" w:rsidRPr="0055487B">
        <w:rPr>
          <w:rFonts w:ascii="Verdana" w:hAnsi="Verdana"/>
          <w:sz w:val="20"/>
          <w:szCs w:val="20"/>
          <w:lang w:val="es-MX"/>
        </w:rPr>
        <w:t>u</w:t>
      </w:r>
      <w:r w:rsidR="00E36F78" w:rsidRPr="0055487B">
        <w:rPr>
          <w:rFonts w:ascii="Verdana" w:hAnsi="Verdana"/>
          <w:sz w:val="20"/>
          <w:szCs w:val="20"/>
          <w:lang w:val="es-MX"/>
        </w:rPr>
        <w:t>r</w:t>
      </w:r>
      <w:r w:rsidR="00F92958" w:rsidRPr="0055487B">
        <w:rPr>
          <w:rFonts w:ascii="Verdana" w:hAnsi="Verdana"/>
          <w:sz w:val="20"/>
          <w:szCs w:val="20"/>
          <w:lang w:val="es-MX"/>
        </w:rPr>
        <w:t xml:space="preserve"> de</w:t>
      </w:r>
      <w:r w:rsidR="00E36F78" w:rsidRPr="0055487B">
        <w:rPr>
          <w:rFonts w:ascii="Verdana" w:hAnsi="Verdana"/>
          <w:sz w:val="20"/>
          <w:szCs w:val="20"/>
          <w:lang w:val="es-MX"/>
        </w:rPr>
        <w:t xml:space="preserve"> Arizona.</w:t>
      </w:r>
    </w:p>
    <w:p w:rsidR="00D56327" w:rsidRPr="0055487B" w:rsidRDefault="00D56327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F92958" w:rsidP="00414199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PPSA tiene dos programas estatales</w:t>
      </w:r>
      <w:r w:rsidR="00414199" w:rsidRPr="0055487B">
        <w:rPr>
          <w:rFonts w:ascii="Verdana" w:hAnsi="Verdana"/>
          <w:sz w:val="20"/>
          <w:szCs w:val="20"/>
          <w:lang w:val="es-MX"/>
        </w:rPr>
        <w:t>:</w:t>
      </w:r>
    </w:p>
    <w:p w:rsidR="00696D99" w:rsidRPr="0055487B" w:rsidRDefault="00696D99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E253F7" w:rsidP="00414199">
      <w:pPr>
        <w:pStyle w:val="ListParagraph"/>
        <w:numPr>
          <w:ilvl w:val="0"/>
          <w:numId w:val="9"/>
        </w:numPr>
        <w:rPr>
          <w:sz w:val="20"/>
          <w:szCs w:val="20"/>
          <w:lang w:val="es-MX"/>
        </w:rPr>
      </w:pPr>
      <w:r w:rsidRPr="00E253F7">
        <w:rPr>
          <w:sz w:val="20"/>
          <w:szCs w:val="20"/>
          <w:lang w:val="es-MX"/>
        </w:rPr>
        <w:t>El Programa</w:t>
      </w:r>
      <w:r>
        <w:rPr>
          <w:i/>
          <w:sz w:val="20"/>
          <w:szCs w:val="20"/>
          <w:lang w:val="es-MX"/>
        </w:rPr>
        <w:t xml:space="preserve"> </w:t>
      </w:r>
      <w:r w:rsidR="00414199" w:rsidRPr="0055487B">
        <w:rPr>
          <w:i/>
          <w:sz w:val="20"/>
          <w:szCs w:val="20"/>
          <w:lang w:val="es-MX"/>
        </w:rPr>
        <w:t>LEAP:</w:t>
      </w:r>
      <w:r w:rsidR="00414199" w:rsidRPr="0055487B">
        <w:rPr>
          <w:sz w:val="20"/>
          <w:szCs w:val="20"/>
          <w:lang w:val="es-MX"/>
        </w:rPr>
        <w:t xml:space="preserve"> </w:t>
      </w:r>
      <w:r w:rsidR="00F92958" w:rsidRPr="0055487B">
        <w:rPr>
          <w:color w:val="212121"/>
          <w:sz w:val="20"/>
          <w:szCs w:val="20"/>
          <w:lang w:val="es-ES"/>
        </w:rPr>
        <w:t xml:space="preserve">Ayuda con los costos de conferencias y otros eventos de </w:t>
      </w:r>
      <w:r w:rsidR="00F92958" w:rsidRPr="00A13133">
        <w:rPr>
          <w:color w:val="212121"/>
          <w:sz w:val="20"/>
          <w:szCs w:val="20"/>
          <w:lang w:val="es-ES"/>
        </w:rPr>
        <w:t xml:space="preserve">capacitación. </w:t>
      </w:r>
      <w:r w:rsidR="009E03C2">
        <w:rPr>
          <w:color w:val="212121"/>
          <w:sz w:val="20"/>
          <w:szCs w:val="20"/>
          <w:lang w:val="es-ES"/>
        </w:rPr>
        <w:t>Autodefensores</w:t>
      </w:r>
      <w:r w:rsidR="00F92958" w:rsidRPr="0055487B">
        <w:rPr>
          <w:color w:val="212121"/>
          <w:sz w:val="20"/>
          <w:szCs w:val="20"/>
          <w:lang w:val="es-ES"/>
        </w:rPr>
        <w:t xml:space="preserve"> y cuidadores de niños con necesidades especiales pueden calificar. El objetivo es aumentar la capacidad de una persona para ser un defensor efectivo</w:t>
      </w:r>
      <w:r w:rsidR="00F92958">
        <w:rPr>
          <w:color w:val="212121"/>
          <w:sz w:val="20"/>
          <w:szCs w:val="20"/>
          <w:lang w:val="es-ES"/>
        </w:rPr>
        <w:t>.</w:t>
      </w:r>
    </w:p>
    <w:p w:rsidR="00696D99" w:rsidRPr="0055487B" w:rsidRDefault="00696D99" w:rsidP="00F51418">
      <w:pPr>
        <w:pStyle w:val="ListParagraph"/>
        <w:rPr>
          <w:sz w:val="20"/>
          <w:szCs w:val="20"/>
          <w:lang w:val="es-MX"/>
        </w:rPr>
      </w:pPr>
    </w:p>
    <w:p w:rsidR="00414199" w:rsidRPr="009E03C2" w:rsidRDefault="00E253F7" w:rsidP="00414199">
      <w:pPr>
        <w:pStyle w:val="ListParagraph"/>
        <w:numPr>
          <w:ilvl w:val="0"/>
          <w:numId w:val="9"/>
        </w:numPr>
        <w:rPr>
          <w:sz w:val="20"/>
          <w:szCs w:val="20"/>
          <w:lang w:val="es-MX"/>
        </w:rPr>
      </w:pPr>
      <w:r w:rsidRPr="00E253F7">
        <w:rPr>
          <w:color w:val="212121"/>
          <w:sz w:val="20"/>
          <w:szCs w:val="20"/>
          <w:lang w:val="es-MX"/>
        </w:rPr>
        <w:t>El Programa</w:t>
      </w:r>
      <w:r>
        <w:rPr>
          <w:i/>
          <w:color w:val="212121"/>
          <w:sz w:val="20"/>
          <w:szCs w:val="20"/>
          <w:lang w:val="es-MX"/>
        </w:rPr>
        <w:t xml:space="preserve"> Partners in Lidership</w:t>
      </w:r>
      <w:r w:rsidR="00414199" w:rsidRPr="0055487B">
        <w:rPr>
          <w:i/>
          <w:sz w:val="20"/>
          <w:szCs w:val="20"/>
          <w:lang w:val="es-MX"/>
        </w:rPr>
        <w:t>:</w:t>
      </w:r>
      <w:r w:rsidR="00414199" w:rsidRPr="0055487B">
        <w:rPr>
          <w:sz w:val="20"/>
          <w:szCs w:val="20"/>
          <w:lang w:val="es-MX"/>
        </w:rPr>
        <w:t xml:space="preserve"> </w:t>
      </w:r>
      <w:r w:rsidR="009E03C2">
        <w:rPr>
          <w:color w:val="auto"/>
          <w:sz w:val="20"/>
          <w:szCs w:val="20"/>
          <w:shd w:val="clear" w:color="auto" w:fill="FFFFFF"/>
          <w:lang w:val="es-MX"/>
        </w:rPr>
        <w:t>Capacitación</w:t>
      </w:r>
      <w:r w:rsidR="00AF0F3C">
        <w:rPr>
          <w:color w:val="auto"/>
          <w:sz w:val="20"/>
          <w:szCs w:val="20"/>
          <w:shd w:val="clear" w:color="auto" w:fill="FFFFFF"/>
          <w:lang w:val="es-MX"/>
        </w:rPr>
        <w:t xml:space="preserve"> de Liderazgo</w:t>
      </w:r>
      <w:r w:rsidR="00F92958" w:rsidRPr="0055487B">
        <w:rPr>
          <w:sz w:val="20"/>
          <w:szCs w:val="20"/>
          <w:lang w:val="es-MX"/>
        </w:rPr>
        <w:t xml:space="preserve"> </w:t>
      </w:r>
      <w:r w:rsidR="009E03C2">
        <w:rPr>
          <w:color w:val="auto"/>
          <w:sz w:val="20"/>
          <w:szCs w:val="20"/>
          <w:shd w:val="clear" w:color="auto" w:fill="FFFFFF"/>
          <w:lang w:val="es-MX"/>
        </w:rPr>
        <w:t>para</w:t>
      </w:r>
      <w:r w:rsidR="00F92958" w:rsidRPr="004C4300">
        <w:rPr>
          <w:color w:val="auto"/>
          <w:sz w:val="20"/>
          <w:szCs w:val="20"/>
          <w:shd w:val="clear" w:color="auto" w:fill="FFFFFF"/>
          <w:lang w:val="es-MX"/>
        </w:rPr>
        <w:t xml:space="preserve"> padres de niños con necesidades </w:t>
      </w:r>
      <w:r w:rsidR="00F92958" w:rsidRPr="00F92958">
        <w:rPr>
          <w:color w:val="auto"/>
          <w:sz w:val="20"/>
          <w:szCs w:val="20"/>
          <w:shd w:val="clear" w:color="auto" w:fill="FFFFFF"/>
          <w:lang w:val="es-MX"/>
        </w:rPr>
        <w:t xml:space="preserve"> </w:t>
      </w:r>
      <w:r w:rsidR="00F92958" w:rsidRPr="004C4300">
        <w:rPr>
          <w:color w:val="auto"/>
          <w:sz w:val="20"/>
          <w:szCs w:val="20"/>
          <w:shd w:val="clear" w:color="auto" w:fill="FFFFFF"/>
          <w:lang w:val="es-MX"/>
        </w:rPr>
        <w:t>especiales y jóvenes adultos</w:t>
      </w:r>
      <w:r w:rsidR="00414199" w:rsidRPr="0055487B">
        <w:rPr>
          <w:sz w:val="20"/>
          <w:szCs w:val="20"/>
          <w:lang w:val="es-MX"/>
        </w:rPr>
        <w:t xml:space="preserve">.  </w:t>
      </w:r>
      <w:r w:rsidR="00F92958" w:rsidRPr="009E03C2">
        <w:rPr>
          <w:sz w:val="20"/>
          <w:szCs w:val="20"/>
          <w:lang w:val="es-MX"/>
        </w:rPr>
        <w:t>La meta</w:t>
      </w:r>
      <w:r w:rsidR="00F92958" w:rsidRPr="0055487B">
        <w:rPr>
          <w:sz w:val="20"/>
          <w:szCs w:val="20"/>
          <w:lang w:val="es-MX"/>
        </w:rPr>
        <w:t xml:space="preserve"> es</w:t>
      </w:r>
      <w:r w:rsidR="00414199" w:rsidRPr="009E03C2">
        <w:rPr>
          <w:sz w:val="20"/>
          <w:szCs w:val="20"/>
          <w:lang w:val="es-MX"/>
        </w:rPr>
        <w:t>:</w:t>
      </w:r>
    </w:p>
    <w:p w:rsidR="00414199" w:rsidRPr="0055487B" w:rsidRDefault="00211152" w:rsidP="00414199">
      <w:pPr>
        <w:pStyle w:val="ListParagraph"/>
        <w:numPr>
          <w:ilvl w:val="0"/>
          <w:numId w:val="12"/>
        </w:numPr>
        <w:rPr>
          <w:sz w:val="20"/>
          <w:szCs w:val="20"/>
          <w:lang w:val="es-MX"/>
        </w:rPr>
      </w:pPr>
      <w:r w:rsidRPr="00A13133">
        <w:rPr>
          <w:sz w:val="20"/>
          <w:szCs w:val="20"/>
          <w:lang w:val="es-MX"/>
        </w:rPr>
        <w:t>c</w:t>
      </w:r>
      <w:r w:rsidRPr="0055487B">
        <w:rPr>
          <w:sz w:val="20"/>
          <w:szCs w:val="20"/>
          <w:lang w:val="es-MX"/>
        </w:rPr>
        <w:t xml:space="preserve">onvertirse en </w:t>
      </w:r>
      <w:r w:rsidRPr="00A13133">
        <w:rPr>
          <w:sz w:val="20"/>
          <w:szCs w:val="20"/>
          <w:lang w:val="es-MX"/>
        </w:rPr>
        <w:t>líderes</w:t>
      </w:r>
      <w:r w:rsidRPr="0055487B">
        <w:rPr>
          <w:sz w:val="20"/>
          <w:szCs w:val="20"/>
          <w:lang w:val="es-MX"/>
        </w:rPr>
        <w:t xml:space="preserve"> de la </w:t>
      </w:r>
      <w:r w:rsidRPr="00A13133">
        <w:rPr>
          <w:sz w:val="20"/>
          <w:szCs w:val="20"/>
          <w:lang w:val="es-MX"/>
        </w:rPr>
        <w:t>comunidad</w:t>
      </w:r>
      <w:r>
        <w:rPr>
          <w:sz w:val="20"/>
          <w:szCs w:val="20"/>
          <w:lang w:val="es-MX"/>
        </w:rPr>
        <w:t>,</w:t>
      </w:r>
      <w:r w:rsidR="00414199" w:rsidRPr="0055487B">
        <w:rPr>
          <w:sz w:val="20"/>
          <w:szCs w:val="20"/>
          <w:lang w:val="es-MX"/>
        </w:rPr>
        <w:t xml:space="preserve"> </w:t>
      </w:r>
      <w:r w:rsidR="009E03C2">
        <w:rPr>
          <w:sz w:val="20"/>
          <w:szCs w:val="20"/>
          <w:lang w:val="es-MX"/>
        </w:rPr>
        <w:t>e</w:t>
      </w:r>
    </w:p>
    <w:p w:rsidR="00414199" w:rsidRPr="0055487B" w:rsidRDefault="009E03C2" w:rsidP="00A13133">
      <w:pPr>
        <w:pStyle w:val="ListParagraph"/>
        <w:numPr>
          <w:ilvl w:val="0"/>
          <w:numId w:val="12"/>
        </w:numPr>
        <w:rPr>
          <w:sz w:val="20"/>
          <w:szCs w:val="20"/>
          <w:lang w:val="es-MX"/>
        </w:rPr>
      </w:pPr>
      <w:r>
        <w:rPr>
          <w:sz w:val="20"/>
          <w:szCs w:val="20"/>
          <w:shd w:val="clear" w:color="auto" w:fill="FFFFFF"/>
          <w:lang w:val="es-MX"/>
        </w:rPr>
        <w:t>influir en el sistema</w:t>
      </w:r>
      <w:r w:rsidR="00211152" w:rsidRPr="00A13133">
        <w:rPr>
          <w:sz w:val="20"/>
          <w:szCs w:val="20"/>
          <w:shd w:val="clear" w:color="auto" w:fill="FFFFFF"/>
          <w:lang w:val="es-MX"/>
        </w:rPr>
        <w:t xml:space="preserve"> y</w:t>
      </w:r>
      <w:r>
        <w:rPr>
          <w:sz w:val="20"/>
          <w:szCs w:val="20"/>
          <w:shd w:val="clear" w:color="auto" w:fill="FFFFFF"/>
          <w:lang w:val="es-MX"/>
        </w:rPr>
        <w:t xml:space="preserve"> cambios en la </w:t>
      </w:r>
      <w:r w:rsidR="00AF0F3C">
        <w:rPr>
          <w:sz w:val="20"/>
          <w:szCs w:val="20"/>
          <w:shd w:val="clear" w:color="auto" w:fill="FFFFFF"/>
          <w:lang w:val="es-MX"/>
        </w:rPr>
        <w:t>política</w:t>
      </w:r>
      <w:r w:rsidR="00414199" w:rsidRPr="0055487B">
        <w:rPr>
          <w:sz w:val="20"/>
          <w:szCs w:val="20"/>
          <w:lang w:val="es-MX"/>
        </w:rPr>
        <w:t>.</w:t>
      </w:r>
    </w:p>
    <w:p w:rsidR="00211152" w:rsidRPr="0055487B" w:rsidRDefault="00211152" w:rsidP="00414199">
      <w:pPr>
        <w:rPr>
          <w:rFonts w:ascii="Verdana" w:hAnsi="Verdana"/>
          <w:sz w:val="22"/>
          <w:szCs w:val="22"/>
          <w:lang w:val="es-MX"/>
        </w:rPr>
      </w:pPr>
    </w:p>
    <w:p w:rsidR="00ED3093" w:rsidRPr="0055487B" w:rsidRDefault="00211152" w:rsidP="00414199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 xml:space="preserve">Para </w:t>
      </w:r>
      <w:r w:rsidRPr="00A13133">
        <w:rPr>
          <w:rFonts w:ascii="Verdana" w:hAnsi="Verdana"/>
          <w:sz w:val="20"/>
          <w:szCs w:val="20"/>
          <w:lang w:val="es-MX"/>
        </w:rPr>
        <w:t>más</w:t>
      </w:r>
      <w:r w:rsidRPr="0055487B">
        <w:rPr>
          <w:rFonts w:ascii="Verdana" w:hAnsi="Verdana"/>
          <w:sz w:val="20"/>
          <w:szCs w:val="20"/>
          <w:lang w:val="es-MX"/>
        </w:rPr>
        <w:t xml:space="preserve"> información</w:t>
      </w:r>
      <w:r w:rsidR="00603E49" w:rsidRPr="0055487B">
        <w:rPr>
          <w:rFonts w:ascii="Verdana" w:hAnsi="Verdana"/>
          <w:sz w:val="20"/>
          <w:szCs w:val="20"/>
          <w:lang w:val="es-MX"/>
        </w:rPr>
        <w:t>, contact</w:t>
      </w:r>
      <w:r w:rsidRPr="0055487B">
        <w:rPr>
          <w:rFonts w:ascii="Verdana" w:hAnsi="Verdana"/>
          <w:sz w:val="20"/>
          <w:szCs w:val="20"/>
          <w:lang w:val="es-MX"/>
        </w:rPr>
        <w:t>e</w:t>
      </w:r>
      <w:r w:rsidR="00414199" w:rsidRPr="0055487B">
        <w:rPr>
          <w:rFonts w:ascii="Verdana" w:hAnsi="Verdana"/>
          <w:sz w:val="20"/>
          <w:szCs w:val="20"/>
          <w:lang w:val="es-MX"/>
        </w:rPr>
        <w:t xml:space="preserve"> </w:t>
      </w:r>
      <w:r w:rsidRPr="0055487B">
        <w:rPr>
          <w:rFonts w:ascii="Verdana" w:hAnsi="Verdana"/>
          <w:sz w:val="20"/>
          <w:szCs w:val="20"/>
          <w:lang w:val="es-MX"/>
        </w:rPr>
        <w:t xml:space="preserve">a </w:t>
      </w:r>
      <w:r w:rsidR="00414199" w:rsidRPr="0055487B">
        <w:rPr>
          <w:rFonts w:ascii="Verdana" w:hAnsi="Verdana"/>
          <w:sz w:val="20"/>
          <w:szCs w:val="20"/>
          <w:lang w:val="es-MX"/>
        </w:rPr>
        <w:t>P</w:t>
      </w:r>
      <w:r w:rsidRPr="0055487B">
        <w:rPr>
          <w:rFonts w:ascii="Verdana" w:hAnsi="Verdana"/>
          <w:sz w:val="20"/>
          <w:szCs w:val="20"/>
          <w:lang w:val="es-MX"/>
        </w:rPr>
        <w:t>adres Pilotos del Sur de Arizona en</w:t>
      </w:r>
      <w:r w:rsidR="00414199" w:rsidRPr="0055487B">
        <w:rPr>
          <w:rFonts w:ascii="Verdana" w:hAnsi="Verdana"/>
          <w:sz w:val="20"/>
          <w:szCs w:val="20"/>
          <w:lang w:val="es-MX"/>
        </w:rPr>
        <w:t>:</w:t>
      </w:r>
    </w:p>
    <w:p w:rsidR="00F51418" w:rsidRPr="0055487B" w:rsidRDefault="00211152" w:rsidP="00414199">
      <w:pPr>
        <w:rPr>
          <w:rFonts w:ascii="Verdana" w:hAnsi="Verdana"/>
          <w:sz w:val="20"/>
          <w:szCs w:val="20"/>
        </w:rPr>
      </w:pPr>
      <w:r w:rsidRPr="0055487B">
        <w:rPr>
          <w:rFonts w:ascii="Verdana" w:hAnsi="Verdana"/>
          <w:sz w:val="20"/>
          <w:szCs w:val="20"/>
        </w:rPr>
        <w:t>Dirección</w:t>
      </w:r>
      <w:r w:rsidR="00E366B5" w:rsidRPr="0055487B">
        <w:rPr>
          <w:rFonts w:ascii="Verdana" w:hAnsi="Verdana"/>
          <w:sz w:val="20"/>
          <w:szCs w:val="20"/>
        </w:rPr>
        <w:t xml:space="preserve">: </w:t>
      </w:r>
      <w:r w:rsidR="00414199" w:rsidRPr="0055487B">
        <w:rPr>
          <w:rFonts w:ascii="Verdana" w:hAnsi="Verdana"/>
          <w:sz w:val="20"/>
          <w:szCs w:val="20"/>
        </w:rPr>
        <w:t>2</w:t>
      </w:r>
      <w:r w:rsidR="00E36F78" w:rsidRPr="0055487B">
        <w:rPr>
          <w:rFonts w:ascii="Verdana" w:hAnsi="Verdana"/>
          <w:sz w:val="20"/>
          <w:szCs w:val="20"/>
        </w:rPr>
        <w:t>600 North Wyatt Drive</w:t>
      </w:r>
      <w:r w:rsidR="00F51418" w:rsidRPr="0055487B">
        <w:rPr>
          <w:rFonts w:ascii="Verdana" w:hAnsi="Verdana"/>
          <w:sz w:val="20"/>
          <w:szCs w:val="20"/>
        </w:rPr>
        <w:t>, Tucson</w:t>
      </w:r>
    </w:p>
    <w:p w:rsidR="00E36F78" w:rsidRPr="0055487B" w:rsidRDefault="00211152" w:rsidP="00414199">
      <w:pPr>
        <w:rPr>
          <w:rStyle w:val="Hyperlink"/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Sitio Web</w:t>
      </w:r>
      <w:r w:rsidR="00E366B5" w:rsidRPr="0055487B">
        <w:rPr>
          <w:rFonts w:ascii="Verdana" w:hAnsi="Verdana"/>
          <w:sz w:val="20"/>
          <w:szCs w:val="20"/>
        </w:rPr>
        <w:t>:</w:t>
      </w:r>
      <w:r w:rsidR="00414199" w:rsidRPr="0055487B">
        <w:rPr>
          <w:rFonts w:ascii="Verdana" w:hAnsi="Verdana"/>
          <w:sz w:val="20"/>
          <w:szCs w:val="20"/>
        </w:rPr>
        <w:t xml:space="preserve"> </w:t>
      </w:r>
      <w:hyperlink r:id="rId33" w:history="1">
        <w:r w:rsidR="00ED3093" w:rsidRPr="0055487B">
          <w:rPr>
            <w:rStyle w:val="Hyperlink"/>
            <w:rFonts w:ascii="Verdana" w:hAnsi="Verdana"/>
            <w:sz w:val="20"/>
            <w:szCs w:val="20"/>
          </w:rPr>
          <w:t>www.pilotparents.org</w:t>
        </w:r>
      </w:hyperlink>
    </w:p>
    <w:p w:rsidR="00F51418" w:rsidRPr="0055487B" w:rsidRDefault="00211152" w:rsidP="00414199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 xml:space="preserve">Correo </w:t>
      </w:r>
      <w:r w:rsidRPr="00A13133">
        <w:rPr>
          <w:rFonts w:ascii="Verdana" w:hAnsi="Verdana"/>
          <w:sz w:val="20"/>
          <w:szCs w:val="20"/>
          <w:lang w:val="es-MX"/>
        </w:rPr>
        <w:t>Electrónico</w:t>
      </w:r>
      <w:r w:rsidR="00F51418" w:rsidRPr="0055487B">
        <w:rPr>
          <w:rFonts w:ascii="Verdana" w:hAnsi="Verdana"/>
          <w:sz w:val="20"/>
          <w:szCs w:val="20"/>
          <w:lang w:val="es-MX"/>
        </w:rPr>
        <w:t xml:space="preserve">: </w:t>
      </w:r>
      <w:hyperlink r:id="rId34" w:history="1">
        <w:r w:rsidR="00F51418" w:rsidRPr="0055487B">
          <w:rPr>
            <w:rStyle w:val="Hyperlink"/>
            <w:rFonts w:ascii="Verdana" w:hAnsi="Verdana"/>
            <w:sz w:val="20"/>
            <w:szCs w:val="20"/>
            <w:lang w:val="es-MX"/>
          </w:rPr>
          <w:t>ppsa@pilotparents.org</w:t>
        </w:r>
      </w:hyperlink>
    </w:p>
    <w:p w:rsidR="00414199" w:rsidRPr="0055487B" w:rsidRDefault="00211152" w:rsidP="00414199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Llame</w:t>
      </w:r>
      <w:r w:rsidR="00E366B5" w:rsidRPr="0055487B">
        <w:rPr>
          <w:rFonts w:ascii="Verdana" w:hAnsi="Verdana"/>
          <w:sz w:val="20"/>
          <w:szCs w:val="20"/>
          <w:lang w:val="es-MX"/>
        </w:rPr>
        <w:t>:</w:t>
      </w:r>
      <w:r w:rsidR="005F2378">
        <w:rPr>
          <w:rFonts w:ascii="Verdana" w:hAnsi="Verdana"/>
          <w:sz w:val="20"/>
          <w:szCs w:val="20"/>
          <w:lang w:val="es-MX"/>
        </w:rPr>
        <w:t xml:space="preserve"> </w:t>
      </w:r>
      <w:r w:rsidR="00E366B5" w:rsidRPr="0055487B">
        <w:rPr>
          <w:rFonts w:ascii="Verdana" w:hAnsi="Verdana"/>
          <w:sz w:val="20"/>
          <w:szCs w:val="20"/>
          <w:lang w:val="es-MX"/>
        </w:rPr>
        <w:t>(</w:t>
      </w:r>
      <w:r w:rsidR="00414199" w:rsidRPr="0055487B">
        <w:rPr>
          <w:rFonts w:ascii="Verdana" w:hAnsi="Verdana"/>
          <w:sz w:val="20"/>
          <w:szCs w:val="20"/>
          <w:lang w:val="es-MX"/>
        </w:rPr>
        <w:t>520</w:t>
      </w:r>
      <w:r w:rsidR="00E366B5" w:rsidRPr="0055487B">
        <w:rPr>
          <w:rFonts w:ascii="Verdana" w:hAnsi="Verdana"/>
          <w:sz w:val="20"/>
          <w:szCs w:val="20"/>
          <w:lang w:val="es-MX"/>
        </w:rPr>
        <w:t xml:space="preserve">) </w:t>
      </w:r>
      <w:r w:rsidR="00414199" w:rsidRPr="0055487B">
        <w:rPr>
          <w:rFonts w:ascii="Verdana" w:hAnsi="Verdana"/>
          <w:sz w:val="20"/>
          <w:szCs w:val="20"/>
          <w:lang w:val="es-MX"/>
        </w:rPr>
        <w:t>324-3150</w:t>
      </w:r>
      <w:r w:rsidR="009E03C2">
        <w:rPr>
          <w:rFonts w:ascii="Verdana" w:hAnsi="Verdana"/>
          <w:sz w:val="20"/>
          <w:szCs w:val="20"/>
          <w:lang w:val="es-MX"/>
        </w:rPr>
        <w:t xml:space="preserve"> o</w:t>
      </w:r>
      <w:r w:rsidR="00F51418" w:rsidRPr="0055487B">
        <w:rPr>
          <w:rFonts w:ascii="Verdana" w:hAnsi="Verdana"/>
          <w:sz w:val="20"/>
          <w:szCs w:val="20"/>
          <w:lang w:val="es-MX"/>
        </w:rPr>
        <w:t xml:space="preserve"> (877) 365-7220</w:t>
      </w:r>
    </w:p>
    <w:p w:rsidR="00211152" w:rsidRPr="0055487B" w:rsidRDefault="00211152" w:rsidP="00414199">
      <w:pPr>
        <w:rPr>
          <w:rFonts w:ascii="Verdana" w:hAnsi="Verdana"/>
          <w:sz w:val="22"/>
          <w:szCs w:val="22"/>
          <w:lang w:val="es-MX"/>
        </w:rPr>
      </w:pPr>
    </w:p>
    <w:p w:rsidR="00414199" w:rsidRPr="0055487B" w:rsidRDefault="00414199" w:rsidP="00E36F78">
      <w:pPr>
        <w:pStyle w:val="ListParagraph"/>
        <w:ind w:left="0"/>
        <w:rPr>
          <w:sz w:val="22"/>
          <w:szCs w:val="22"/>
          <w:lang w:val="es-MX"/>
        </w:rPr>
      </w:pPr>
    </w:p>
    <w:p w:rsidR="004F6BE2" w:rsidRPr="0055487B" w:rsidRDefault="004F6BE2" w:rsidP="003C6A38">
      <w:pPr>
        <w:pStyle w:val="Default"/>
        <w:rPr>
          <w:rFonts w:ascii="Verdana" w:hAnsi="Verdana"/>
          <w:b/>
          <w:bCs/>
          <w:color w:val="000000" w:themeColor="text1"/>
          <w:sz w:val="32"/>
          <w:szCs w:val="22"/>
          <w:lang w:val="es-MX"/>
        </w:rPr>
        <w:sectPr w:rsidR="004F6BE2" w:rsidRPr="0055487B" w:rsidSect="003C6A38">
          <w:type w:val="continuous"/>
          <w:pgSz w:w="12240" w:h="15840"/>
          <w:pgMar w:top="1440" w:right="720" w:bottom="1080" w:left="720" w:header="720" w:footer="720" w:gutter="0"/>
          <w:cols w:num="2" w:space="540"/>
        </w:sectPr>
      </w:pPr>
    </w:p>
    <w:p w:rsidR="001D45C7" w:rsidRPr="0055487B" w:rsidRDefault="009E1172" w:rsidP="001D45C7">
      <w:pPr>
        <w:rPr>
          <w:rFonts w:ascii="Verdana" w:hAnsi="Verdana" w:cs="Arial"/>
          <w:color w:val="000000"/>
          <w:sz w:val="32"/>
          <w:szCs w:val="22"/>
          <w:lang w:val="es-MX"/>
        </w:rPr>
      </w:pPr>
      <w:r w:rsidRPr="00F51418">
        <w:rPr>
          <w:rFonts w:ascii="Verdana" w:hAnsi="Verdan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7F093C" wp14:editId="0292421B">
                <wp:simplePos x="0" y="0"/>
                <wp:positionH relativeFrom="page">
                  <wp:posOffset>-108585</wp:posOffset>
                </wp:positionH>
                <wp:positionV relativeFrom="topMargin">
                  <wp:posOffset>668020</wp:posOffset>
                </wp:positionV>
                <wp:extent cx="8001000" cy="161925"/>
                <wp:effectExtent l="0" t="0" r="0" b="0"/>
                <wp:wrapTight wrapText="bothSides">
                  <wp:wrapPolygon edited="0">
                    <wp:start x="0" y="0"/>
                    <wp:lineTo x="0" y="16941"/>
                    <wp:lineTo x="21531" y="16941"/>
                    <wp:lineTo x="21531" y="0"/>
                    <wp:lineTo x="0" y="0"/>
                  </wp:wrapPolygon>
                </wp:wrapTight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BD39E" id="Rectangle 7" o:spid="_x0000_s1026" style="position:absolute;margin-left:-8.55pt;margin-top:52.6pt;width:630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" fillcolor="black [3213]" stroked="f">
                <v:textbox inset=",7.2pt,,7.2pt"/>
                <w10:wrap type="tight" anchorx="page" anchory="margin"/>
              </v:rect>
            </w:pict>
          </mc:Fallback>
        </mc:AlternateContent>
      </w:r>
    </w:p>
    <w:p w:rsidR="00E14A1B" w:rsidRPr="00C62995" w:rsidRDefault="00E14A1B" w:rsidP="00EA50B0">
      <w:pPr>
        <w:rPr>
          <w:rFonts w:ascii="Verdana" w:hAnsi="Verdana"/>
          <w:b/>
          <w:sz w:val="32"/>
          <w:szCs w:val="28"/>
          <w:lang w:val="es-MX"/>
        </w:rPr>
      </w:pPr>
      <w:r w:rsidRPr="00C62995">
        <w:rPr>
          <w:rFonts w:ascii="Verdana" w:hAnsi="Verdana" w:cs="Arial"/>
          <w:b/>
          <w:sz w:val="32"/>
          <w:szCs w:val="28"/>
          <w:shd w:val="clear" w:color="auto" w:fill="FFFFFF"/>
          <w:lang w:val="es-MX"/>
        </w:rPr>
        <w:t>El Calor y Vehículos</w:t>
      </w:r>
      <w:r w:rsidRPr="00C62995" w:rsidDel="00E14A1B">
        <w:rPr>
          <w:rFonts w:ascii="Verdana" w:hAnsi="Verdana"/>
          <w:b/>
          <w:sz w:val="32"/>
          <w:szCs w:val="28"/>
          <w:lang w:val="es-MX"/>
        </w:rPr>
        <w:t xml:space="preserve"> </w:t>
      </w:r>
    </w:p>
    <w:p w:rsidR="00EA50B0" w:rsidRPr="00C62995" w:rsidRDefault="00E14A1B" w:rsidP="00EA50B0">
      <w:pPr>
        <w:rPr>
          <w:rFonts w:ascii="Verdana" w:hAnsi="Verdana"/>
          <w:b/>
          <w:sz w:val="32"/>
          <w:szCs w:val="28"/>
          <w:lang w:val="es-MX"/>
        </w:rPr>
      </w:pPr>
      <w:r w:rsidRPr="00C62995">
        <w:rPr>
          <w:rFonts w:ascii="Verdana" w:hAnsi="Verdana"/>
          <w:b/>
          <w:sz w:val="32"/>
          <w:szCs w:val="28"/>
          <w:lang w:val="es-MX"/>
        </w:rPr>
        <w:t>Preguntas Frecuentes</w:t>
      </w:r>
    </w:p>
    <w:p w:rsidR="00EA50B0" w:rsidRPr="0055487B" w:rsidRDefault="00EA50B0" w:rsidP="00EA50B0">
      <w:pPr>
        <w:rPr>
          <w:rFonts w:ascii="Verdana" w:hAnsi="Verdana"/>
          <w:sz w:val="32"/>
          <w:szCs w:val="22"/>
          <w:lang w:val="es-MX"/>
        </w:rPr>
      </w:pPr>
    </w:p>
    <w:p w:rsidR="00262CEF" w:rsidRPr="0055487B" w:rsidRDefault="00262CEF" w:rsidP="00262CEF">
      <w:pPr>
        <w:rPr>
          <w:rFonts w:ascii="Verdana" w:hAnsi="Verdana"/>
          <w:b/>
          <w:sz w:val="20"/>
          <w:szCs w:val="20"/>
          <w:lang w:val="es-MX"/>
        </w:rPr>
      </w:pPr>
      <w:r w:rsidRPr="0055487B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>¿S</w:t>
      </w:r>
      <w:r w:rsidR="00784B68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 xml:space="preserve">i son sólo 70 grados afuera, </w:t>
      </w:r>
      <w:r w:rsidRPr="0055487B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>realmente</w:t>
      </w:r>
      <w:r w:rsidR="00784B68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 xml:space="preserve"> será</w:t>
      </w:r>
      <w:r w:rsidRPr="0055487B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 xml:space="preserve"> demasiado caliente para que mi perro este en mi </w:t>
      </w:r>
      <w:r w:rsidR="00784B68">
        <w:rPr>
          <w:rFonts w:ascii="Verdana" w:hAnsi="Verdana"/>
          <w:b/>
          <w:sz w:val="20"/>
          <w:szCs w:val="20"/>
          <w:lang w:val="es-MX"/>
        </w:rPr>
        <w:t>carro</w:t>
      </w:r>
      <w:r w:rsidRPr="0055487B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>, si corro a la tienda por unos minutos?</w:t>
      </w:r>
    </w:p>
    <w:p w:rsidR="00262CEF" w:rsidRPr="00B07E8E" w:rsidRDefault="00262CEF" w:rsidP="00262CEF">
      <w:pPr>
        <w:rPr>
          <w:rFonts w:ascii="Verdana" w:hAnsi="Verdana"/>
          <w:sz w:val="20"/>
          <w:szCs w:val="20"/>
          <w:lang w:val="es-MX"/>
        </w:rPr>
      </w:pPr>
      <w:r w:rsidRPr="0055487B">
        <w:rPr>
          <w:rFonts w:ascii="Verdana" w:hAnsi="Verdana"/>
          <w:sz w:val="22"/>
          <w:szCs w:val="22"/>
          <w:lang w:val="es-MX"/>
        </w:rPr>
        <w:t>S</w:t>
      </w:r>
      <w:r w:rsidRPr="00B07E8E">
        <w:rPr>
          <w:rFonts w:ascii="Verdana" w:hAnsi="Verdana"/>
          <w:sz w:val="20"/>
          <w:szCs w:val="20"/>
          <w:lang w:val="es-MX"/>
        </w:rPr>
        <w:t>í, puede ser demasiado caliente. Nunca deje a una persona o animal en un vehículo estacionado. Incluso cuando las temperat</w:t>
      </w:r>
      <w:r>
        <w:rPr>
          <w:rFonts w:ascii="Verdana" w:hAnsi="Verdana"/>
          <w:sz w:val="20"/>
          <w:szCs w:val="20"/>
          <w:lang w:val="es-MX"/>
        </w:rPr>
        <w:t xml:space="preserve">uras son tan bajas como los </w:t>
      </w:r>
      <w:r w:rsidRPr="00B07E8E">
        <w:rPr>
          <w:rFonts w:ascii="Verdana" w:hAnsi="Verdana"/>
          <w:sz w:val="20"/>
          <w:szCs w:val="20"/>
          <w:lang w:val="es-MX"/>
        </w:rPr>
        <w:t xml:space="preserve">60°, se puede </w:t>
      </w:r>
      <w:r>
        <w:rPr>
          <w:rFonts w:ascii="Verdana" w:hAnsi="Verdana"/>
          <w:sz w:val="20"/>
          <w:szCs w:val="20"/>
          <w:lang w:val="es-MX"/>
        </w:rPr>
        <w:t>llegar rápidamente a más de 110</w:t>
      </w:r>
      <w:r w:rsidRPr="00B07E8E">
        <w:rPr>
          <w:rFonts w:ascii="Verdana" w:hAnsi="Verdana"/>
          <w:sz w:val="20"/>
          <w:szCs w:val="20"/>
          <w:lang w:val="es-MX"/>
        </w:rPr>
        <w:t>° F en un vehículo.</w:t>
      </w:r>
    </w:p>
    <w:p w:rsidR="00EA50B0" w:rsidRPr="0055487B" w:rsidRDefault="00EA50B0" w:rsidP="00EA50B0">
      <w:pPr>
        <w:rPr>
          <w:rFonts w:ascii="Verdana" w:hAnsi="Verdana"/>
          <w:sz w:val="32"/>
          <w:szCs w:val="22"/>
          <w:lang w:val="es-MX"/>
        </w:rPr>
      </w:pPr>
    </w:p>
    <w:p w:rsidR="00262CEF" w:rsidRPr="00B07E8E" w:rsidRDefault="00262CEF" w:rsidP="00262CEF">
      <w:pPr>
        <w:rPr>
          <w:rFonts w:ascii="Verdana" w:hAnsi="Verdana"/>
          <w:b/>
          <w:sz w:val="20"/>
          <w:szCs w:val="20"/>
          <w:lang w:val="es-MX"/>
        </w:rPr>
      </w:pPr>
      <w:r w:rsidRPr="00B07E8E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>¿Si dejo las ventanas abiertas un poco, será suficiente el aire  que pasara a través y enfriar el vehículo estacionado?</w:t>
      </w:r>
    </w:p>
    <w:p w:rsidR="00EA50B0" w:rsidRPr="0055487B" w:rsidRDefault="00262CEF" w:rsidP="00EA50B0">
      <w:pPr>
        <w:rPr>
          <w:rFonts w:ascii="Verdana" w:hAnsi="Verdana"/>
          <w:sz w:val="20"/>
          <w:szCs w:val="20"/>
          <w:lang w:val="es-MX"/>
        </w:rPr>
      </w:pPr>
      <w:r w:rsidRPr="00B07E8E">
        <w:rPr>
          <w:rFonts w:ascii="Verdana" w:hAnsi="Verdana"/>
          <w:sz w:val="20"/>
          <w:szCs w:val="20"/>
          <w:lang w:val="es-MX"/>
        </w:rPr>
        <w:t>No. Las ventanas actúan como un invernadero, atrapando la luz del sol y el calor. Dejando las ventanas ligeramente abiertas no disminuye significativamente la velocidad de calentamiento</w:t>
      </w:r>
      <w:r w:rsidR="00EA50B0" w:rsidRPr="0055487B">
        <w:rPr>
          <w:rFonts w:ascii="Verdana" w:hAnsi="Verdana"/>
          <w:sz w:val="22"/>
          <w:szCs w:val="22"/>
          <w:lang w:val="es-MX"/>
        </w:rPr>
        <w:t>.</w:t>
      </w:r>
    </w:p>
    <w:p w:rsidR="00EA50B0" w:rsidRPr="0055487B" w:rsidRDefault="00EA50B0" w:rsidP="00EA50B0">
      <w:pPr>
        <w:rPr>
          <w:rFonts w:ascii="Verdana" w:hAnsi="Verdana"/>
          <w:sz w:val="32"/>
          <w:szCs w:val="22"/>
          <w:lang w:val="es-MX"/>
        </w:rPr>
      </w:pPr>
    </w:p>
    <w:p w:rsidR="00262CEF" w:rsidRPr="00B07E8E" w:rsidRDefault="00784B68" w:rsidP="00262CEF">
      <w:pPr>
        <w:rPr>
          <w:rFonts w:ascii="Verdana" w:hAnsi="Verdana"/>
          <w:b/>
          <w:sz w:val="20"/>
          <w:szCs w:val="20"/>
          <w:shd w:val="clear" w:color="auto" w:fill="FFFFFF"/>
          <w:lang w:val="es-MX"/>
        </w:rPr>
      </w:pPr>
      <w:r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>¿Me puedo sentir enfermo por el calor</w:t>
      </w:r>
      <w:r w:rsidR="00262CEF" w:rsidRPr="00B07E8E">
        <w:rPr>
          <w:rFonts w:ascii="Verdana" w:hAnsi="Verdana"/>
          <w:b/>
          <w:sz w:val="20"/>
          <w:szCs w:val="20"/>
          <w:shd w:val="clear" w:color="auto" w:fill="FFFFFF"/>
          <w:lang w:val="es-MX"/>
        </w:rPr>
        <w:t>?</w:t>
      </w:r>
    </w:p>
    <w:p w:rsidR="004D23C9" w:rsidRPr="00AD2DC0" w:rsidRDefault="004D23C9" w:rsidP="004D23C9">
      <w:pPr>
        <w:rPr>
          <w:rFonts w:ascii="Verdana" w:hAnsi="Verdana"/>
          <w:sz w:val="20"/>
          <w:szCs w:val="20"/>
          <w:lang w:val="es-MX"/>
        </w:rPr>
      </w:pPr>
      <w:r w:rsidRPr="00AD2DC0">
        <w:rPr>
          <w:rFonts w:ascii="Verdana" w:hAnsi="Verdana"/>
          <w:sz w:val="20"/>
          <w:szCs w:val="20"/>
          <w:shd w:val="clear" w:color="auto" w:fill="FFFFFF"/>
          <w:lang w:val="es-MX"/>
        </w:rPr>
        <w:t xml:space="preserve">¡Sí! El calor puede hacer que usted se sienta enfermo mediante los calambres por calor, agotamiento por calor y </w:t>
      </w:r>
      <w:r w:rsidR="00784B68">
        <w:rPr>
          <w:rFonts w:ascii="Verdana" w:hAnsi="Verdana"/>
          <w:sz w:val="20"/>
          <w:szCs w:val="20"/>
          <w:shd w:val="clear" w:color="auto" w:fill="FFFFFF"/>
          <w:lang w:val="es-MX"/>
        </w:rPr>
        <w:t>sentirse asoleado</w:t>
      </w:r>
      <w:r w:rsidRPr="00AD2DC0">
        <w:rPr>
          <w:rFonts w:ascii="Verdana" w:hAnsi="Verdana"/>
          <w:sz w:val="20"/>
          <w:szCs w:val="20"/>
          <w:shd w:val="clear" w:color="auto" w:fill="FFFFFF"/>
          <w:lang w:val="es-MX"/>
        </w:rPr>
        <w:t>. Altas temperaturas corporales pueden dañar el cerebro y otros órganos vitales. El calor puede ser mortal.</w:t>
      </w:r>
    </w:p>
    <w:p w:rsidR="00EA50B0" w:rsidRPr="00B40591" w:rsidRDefault="0017410D" w:rsidP="00EA50B0">
      <w:pPr>
        <w:rPr>
          <w:rFonts w:ascii="Verdana" w:hAnsi="Verdana"/>
          <w:sz w:val="22"/>
          <w:szCs w:val="22"/>
        </w:rPr>
      </w:pPr>
      <w:r w:rsidRPr="00B40591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8ADB2E4" wp14:editId="5AB4A2FA">
                <wp:simplePos x="0" y="0"/>
                <wp:positionH relativeFrom="margin">
                  <wp:align>center</wp:align>
                </wp:positionH>
                <wp:positionV relativeFrom="paragraph">
                  <wp:posOffset>800558</wp:posOffset>
                </wp:positionV>
                <wp:extent cx="6877050" cy="2658110"/>
                <wp:effectExtent l="0" t="0" r="19050" b="2794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A5" w:rsidRPr="0017410D" w:rsidRDefault="0017410D" w:rsidP="0017410D">
                            <w:pPr>
                              <w:spacing w:line="216" w:lineRule="auto"/>
                              <w:rPr>
                                <w:spacing w:val="-2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7410D">
                              <w:rPr>
                                <w:rFonts w:ascii="Verdana" w:hAnsi="Verdana"/>
                                <w:color w:val="231F20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>Programa/Empleador con igualdad de oportunidades • Bajo los Títulos VI y VII de la Ley de Derechos Civiles de 1964 (Civil Rights Act of 1964) (Título VI  VII) y la Ley de Estadounidenses con Discapacidades de 1975 (Americans with Disabilities Act of 1975), y el Título II de la Ley de No Discriminación por Información Genética</w:t>
                            </w:r>
                            <w:r w:rsidRPr="0017410D">
                              <w:rPr>
                                <w:rFonts w:ascii="Verdana" w:hAnsi="Verdana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r w:rsidRPr="0017410D">
                              <w:rPr>
                                <w:rFonts w:ascii="Verdana" w:hAnsi="Verdana"/>
                                <w:color w:val="231F20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>(Genetic Information Nondiscrimination Act, GINA) de 2008; el Departamento prohíbe la discriminación en admisiones, programas,</w:t>
                            </w:r>
                            <w:r w:rsidRPr="0017410D">
                              <w:rPr>
                                <w:rFonts w:ascii="Verdana" w:hAnsi="Verdana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r w:rsidRPr="0017410D">
                              <w:rPr>
                                <w:rFonts w:ascii="Verdana" w:hAnsi="Verdana"/>
                                <w:color w:val="231F20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>servicios, actividades o empleos con base en raza, color, religión, sexo, nacionalidad, edad, discapacidad, genética y represalia. El Departamento debe hacer las adaptaciones necesarias para permitir que una persona con una discapacidad forme parte de un programa, un servicio o una actividad. Por ejemplo, si es necesario, significa que el Departamento debe</w:t>
                            </w:r>
                            <w:r w:rsidRPr="0017410D">
                              <w:rPr>
                                <w:rFonts w:ascii="Verdana" w:hAnsi="Verdana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r w:rsidRPr="0017410D">
                              <w:rPr>
                                <w:rFonts w:ascii="Verdana" w:hAnsi="Verdana"/>
                                <w:color w:val="231F20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>proporcionar un intérprete del lenguaje de señales para las personas sordas, un lugar que tenga acceso para sillas de ruedas o materiales impresos en letra grande. También significa que el Departamento llevará a cabo cualquier otra acción razonable que le permita formar parte y entender un programa o actividad, incluso hacer cambios razonables en alguna actividad. Si cree</w:t>
                            </w:r>
                            <w:r w:rsidRPr="0017410D">
                              <w:rPr>
                                <w:rFonts w:ascii="Verdana" w:hAnsi="Verdana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r w:rsidRPr="0017410D">
                              <w:rPr>
                                <w:rFonts w:ascii="Verdana" w:hAnsi="Verdana"/>
                                <w:color w:val="231F20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 xml:space="preserve">que no podrá entender o formar parte de un programa o una actividad debido a su discapacidad, infórmenos acerca de sus necesidades relacionadas con su discapacidad con anticipación si es posible. Para solicitar este documento en un formato alterno o para obtener más información acerca de esta política, contacte al Coordinador de ADA de la División de Discapacidades del Desarrollo al 602-542-0419; Servicios de TTY/TTD: 7-1-1. • Contamos con asistencia gratuita con el idioma para los servicios de DES </w:t>
                            </w:r>
                            <w:r w:rsidRPr="0017410D">
                              <w:rPr>
                                <w:rFonts w:ascii="Verdana" w:hAnsi="Verdana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r w:rsidRPr="0017410D">
                              <w:rPr>
                                <w:rFonts w:ascii="Verdana" w:hAnsi="Verdana"/>
                                <w:color w:val="231F20"/>
                                <w:spacing w:val="-2"/>
                                <w:sz w:val="20"/>
                                <w:szCs w:val="20"/>
                                <w:lang w:val="es-US"/>
                              </w:rPr>
                              <w:t>disponible a solicitud. Disponible en inglés en línea o en la oficina local.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ADB2E4" id="_x0000_s1039" type="#_x0000_t202" style="position:absolute;margin-left:0;margin-top:63.05pt;width:541.5pt;height:209.3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">
                <v:textbox>
                  <w:txbxContent>
                    <w:p w:rsidR="005F51A5" w:rsidRPr="0017410D" w:rsidRDefault="0017410D" w:rsidP="0017410D">
                      <w:pPr>
                        <w:spacing w:line="216" w:lineRule="auto"/>
                        <w:rPr>
                          <w:spacing w:val="-2"/>
                          <w:sz w:val="20"/>
                          <w:szCs w:val="20"/>
                          <w:lang w:val="es-MX"/>
                        </w:rPr>
                      </w:pPr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Programa/Empleador con igualdad de oportunidades • Bajo los Títulos VI y VII de la Ley de Derechos Civiles de 1964 (Civil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Rights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Act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of 1964) (Título VI  VII) y la Ley de Estadounidenses con Discapacidades de 1975 (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Americans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with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Disabilities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Act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of 1975), y el Título II de la Ley de No Discriminación por Información Genética</w:t>
                      </w:r>
                      <w:r w:rsidRPr="0017410D">
                        <w:rPr>
                          <w:rFonts w:ascii="Verdana" w:hAnsi="Verdana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(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Genetic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Information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Nondiscrimination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proofErr w:type="spellStart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Act</w:t>
                      </w:r>
                      <w:proofErr w:type="spellEnd"/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, GINA) de 2008; el Departamento prohíbe la discriminación en admisiones, programas,</w:t>
                      </w:r>
                      <w:r w:rsidRPr="0017410D">
                        <w:rPr>
                          <w:rFonts w:ascii="Verdana" w:hAnsi="Verdana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servicios, actividades o empleos con base en raza, color, religión, sexo, nacionalidad, edad, discapacidad, genética y represalia. El Departamento debe hacer las adaptaciones necesarias para permitir que una persona con una discapacidad forme parte de un programa, un servicio o una actividad. Por ejemplo, si es necesario, significa que el Departamento debe</w:t>
                      </w:r>
                      <w:r w:rsidRPr="0017410D">
                        <w:rPr>
                          <w:rFonts w:ascii="Verdana" w:hAnsi="Verdana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proporcionar un intérprete del lenguaje de señales para las personas sordas, un lugar que tenga acceso para sillas de ruedas o materiales impresos en letra grande. También significa que el Departamento llevará a cabo cualquier otra acción razonable que le permita formar parte y entender un programa o actividad, incluso hacer cambios razonables en alguna actividad. Si cree</w:t>
                      </w:r>
                      <w:r w:rsidRPr="0017410D">
                        <w:rPr>
                          <w:rFonts w:ascii="Verdana" w:hAnsi="Verdana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 xml:space="preserve">que no podrá entender o formar parte de un programa o una actividad debido a su discapacidad, infórmenos acerca de sus necesidades relacionadas con su discapacidad con anticipación si es posible. Para solicitar este documento en un formato alterno o para obtener más información acerca de esta política, contacte al Coordinador de ADA de la División de Discapacidades del Desarrollo al 602-542-0419; Servicios de TTY/TTD: 7-1-1. • Contamos con asistencia gratuita con el idioma para los servicios de DES </w:t>
                      </w:r>
                      <w:r w:rsidRPr="0017410D">
                        <w:rPr>
                          <w:rFonts w:ascii="Verdana" w:hAnsi="Verdana"/>
                          <w:spacing w:val="-2"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r w:rsidRPr="0017410D">
                        <w:rPr>
                          <w:rFonts w:ascii="Verdana" w:hAnsi="Verdana"/>
                          <w:color w:val="231F20"/>
                          <w:spacing w:val="-2"/>
                          <w:sz w:val="20"/>
                          <w:szCs w:val="20"/>
                          <w:lang w:val="es-US"/>
                        </w:rPr>
                        <w:t>disponible a solicitud. Disponible en inglés en línea o en la oficina local.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50B0" w:rsidRPr="00B40591" w:rsidRDefault="00C62995" w:rsidP="00EA50B0">
      <w:pPr>
        <w:rPr>
          <w:rFonts w:ascii="Verdana" w:hAnsi="Verdana"/>
          <w:sz w:val="22"/>
          <w:szCs w:val="22"/>
        </w:rPr>
      </w:pPr>
      <w:r w:rsidRPr="00F51418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16A9AFA" wp14:editId="61C83A6A">
            <wp:extent cx="3257550" cy="2169160"/>
            <wp:effectExtent l="0" t="0" r="0" b="2540"/>
            <wp:docPr id="11" name="Picture 11" descr="N:\Illustrations Cartoons and Clip Art\Icons and logos\804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Illustrations Cartoons and Clip Art\Icons and logos\804046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95" w:rsidRPr="00AD2DC0" w:rsidRDefault="00C62995" w:rsidP="004D23C9">
      <w:pPr>
        <w:rPr>
          <w:rFonts w:ascii="Verdana" w:hAnsi="Verdana"/>
          <w:b/>
          <w:sz w:val="20"/>
          <w:szCs w:val="20"/>
          <w:shd w:val="clear" w:color="auto" w:fill="FFFFFF"/>
          <w:lang w:val="es-MX"/>
        </w:rPr>
      </w:pPr>
    </w:p>
    <w:p w:rsidR="004D23C9" w:rsidRPr="00AD2DC0" w:rsidRDefault="004D23C9" w:rsidP="004D23C9">
      <w:pPr>
        <w:rPr>
          <w:rFonts w:ascii="Verdana" w:hAnsi="Verdana"/>
          <w:b/>
          <w:sz w:val="20"/>
          <w:szCs w:val="20"/>
          <w:lang w:val="es-MX"/>
        </w:rPr>
      </w:pPr>
      <w:r w:rsidRPr="00AD2DC0">
        <w:rPr>
          <w:rFonts w:ascii="Verdana" w:hAnsi="Verdana"/>
          <w:b/>
          <w:sz w:val="20"/>
          <w:szCs w:val="20"/>
          <w:lang w:val="es-MX"/>
        </w:rPr>
        <w:t>¿Cómo puedo prevenir las lesiones relacionadas con el calor en los vehículos?</w:t>
      </w:r>
    </w:p>
    <w:p w:rsidR="004D23C9" w:rsidRPr="00AD2DC0" w:rsidRDefault="004D23C9" w:rsidP="004D23C9">
      <w:pPr>
        <w:rPr>
          <w:rFonts w:ascii="Verdana" w:hAnsi="Verdana"/>
          <w:sz w:val="20"/>
          <w:szCs w:val="20"/>
          <w:lang w:val="es-MX"/>
        </w:rPr>
      </w:pPr>
      <w:r w:rsidRPr="00AD2DC0">
        <w:rPr>
          <w:rFonts w:ascii="Verdana" w:hAnsi="Verdana"/>
          <w:sz w:val="20"/>
          <w:szCs w:val="20"/>
          <w:lang w:val="es-MX"/>
        </w:rPr>
        <w:t>¡T</w:t>
      </w:r>
      <w:r w:rsidR="00784B68">
        <w:rPr>
          <w:rFonts w:ascii="Verdana" w:hAnsi="Verdana"/>
          <w:sz w:val="20"/>
          <w:szCs w:val="20"/>
          <w:lang w:val="es-MX"/>
        </w:rPr>
        <w:t>ener un plan! Mantenga suficiente agua con usted cuando viaje</w:t>
      </w:r>
      <w:r w:rsidRPr="00AD2DC0">
        <w:rPr>
          <w:rFonts w:ascii="Verdana" w:hAnsi="Verdana"/>
          <w:sz w:val="20"/>
          <w:szCs w:val="20"/>
          <w:lang w:val="es-MX"/>
        </w:rPr>
        <w:t>. Al salir de su vehículo, siempre asegúrese de que todos estén fuera del vehículo. Nunca deje a una persona o animal en un vehículo estacionado.</w:t>
      </w:r>
    </w:p>
    <w:p w:rsidR="00EA50B0" w:rsidRPr="0055487B" w:rsidRDefault="00EA50B0" w:rsidP="00EA50B0">
      <w:pPr>
        <w:rPr>
          <w:rFonts w:ascii="Verdana" w:hAnsi="Verdana"/>
          <w:sz w:val="32"/>
          <w:szCs w:val="22"/>
          <w:lang w:val="es-MX"/>
        </w:rPr>
      </w:pPr>
    </w:p>
    <w:p w:rsidR="004D23C9" w:rsidRPr="0055487B" w:rsidRDefault="004D23C9" w:rsidP="00EA50B0">
      <w:pPr>
        <w:rPr>
          <w:rFonts w:ascii="Verdana" w:hAnsi="Verdana"/>
          <w:b/>
          <w:sz w:val="20"/>
          <w:szCs w:val="20"/>
          <w:lang w:val="es-MX"/>
        </w:rPr>
      </w:pPr>
      <w:r w:rsidRPr="0055487B">
        <w:rPr>
          <w:rFonts w:ascii="Verdana" w:hAnsi="Verdana"/>
          <w:b/>
          <w:sz w:val="20"/>
          <w:szCs w:val="20"/>
          <w:lang w:val="es-MX"/>
        </w:rPr>
        <w:t>¿Dónde puedo obtener más información sobre cómo vivir con el calor en Arizona?</w:t>
      </w:r>
    </w:p>
    <w:p w:rsidR="00EA50B0" w:rsidRPr="0055487B" w:rsidRDefault="009E3B8F" w:rsidP="00EA50B0">
      <w:pPr>
        <w:rPr>
          <w:rFonts w:ascii="Verdana" w:hAnsi="Verdana"/>
          <w:sz w:val="22"/>
          <w:szCs w:val="22"/>
          <w:lang w:val="es-MX"/>
        </w:rPr>
      </w:pPr>
      <w:r w:rsidRPr="0055487B">
        <w:rPr>
          <w:rFonts w:ascii="Verdana" w:hAnsi="Verdana"/>
          <w:sz w:val="20"/>
          <w:szCs w:val="20"/>
          <w:lang w:val="es-MX"/>
        </w:rPr>
        <w:t>Para obtener información acerca de las enfermedades relacionadas con el calor, consejos de calor, estadísticas y recursos visite</w:t>
      </w:r>
      <w:r w:rsidRPr="009E3B8F" w:rsidDel="009E3B8F">
        <w:rPr>
          <w:rFonts w:ascii="Verdana" w:hAnsi="Verdana"/>
          <w:b/>
          <w:sz w:val="22"/>
          <w:szCs w:val="22"/>
          <w:lang w:val="es-MX"/>
        </w:rPr>
        <w:t xml:space="preserve"> </w:t>
      </w:r>
      <w:hyperlink r:id="rId36" w:history="1">
        <w:r w:rsidR="00EA50B0" w:rsidRPr="0055487B">
          <w:rPr>
            <w:rStyle w:val="Hyperlink"/>
            <w:rFonts w:ascii="Verdana" w:hAnsi="Verdana"/>
            <w:sz w:val="20"/>
            <w:szCs w:val="20"/>
            <w:lang w:val="es-MX"/>
          </w:rPr>
          <w:t>http://www.maricopa.gov/publichealth/Programs/Heat/default.aspx</w:t>
        </w:r>
      </w:hyperlink>
      <w:r w:rsidR="00EA50B0" w:rsidRPr="0055487B">
        <w:rPr>
          <w:rFonts w:ascii="Verdana" w:hAnsi="Verdana"/>
          <w:sz w:val="20"/>
          <w:szCs w:val="20"/>
          <w:lang w:val="es-MX"/>
        </w:rPr>
        <w:t xml:space="preserve"> o </w:t>
      </w:r>
      <w:hyperlink r:id="rId37" w:history="1">
        <w:r w:rsidR="00EA50B0" w:rsidRPr="0055487B">
          <w:rPr>
            <w:rStyle w:val="Hyperlink"/>
            <w:rFonts w:ascii="Verdana" w:hAnsi="Verdana"/>
            <w:sz w:val="20"/>
            <w:szCs w:val="20"/>
            <w:lang w:val="es-MX"/>
          </w:rPr>
          <w:t>http://heataz.com</w:t>
        </w:r>
      </w:hyperlink>
    </w:p>
    <w:p w:rsidR="003362B9" w:rsidRPr="0055487B" w:rsidRDefault="003362B9" w:rsidP="003362B9">
      <w:pPr>
        <w:rPr>
          <w:rFonts w:ascii="Verdana" w:hAnsi="Verdana" w:cs="Arial"/>
          <w:bCs/>
          <w:color w:val="000000"/>
          <w:sz w:val="22"/>
          <w:szCs w:val="22"/>
          <w:lang w:val="es-MX"/>
        </w:rPr>
      </w:pPr>
    </w:p>
    <w:sectPr w:rsidR="003362B9" w:rsidRPr="0055487B" w:rsidSect="00D973EB">
      <w:pgSz w:w="12240" w:h="15840"/>
      <w:pgMar w:top="1440" w:right="720" w:bottom="1080" w:left="720" w:header="720" w:footer="720" w:gutter="0"/>
      <w:cols w:num="2" w:space="5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271" w:rsidRDefault="00535271" w:rsidP="00AC5BFA">
      <w:r>
        <w:separator/>
      </w:r>
    </w:p>
  </w:endnote>
  <w:endnote w:type="continuationSeparator" w:id="0">
    <w:p w:rsidR="00535271" w:rsidRDefault="00535271" w:rsidP="00AC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FOGC H+ Franklin Gothic">
    <w:altName w:val="Franklin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 Med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FOEN L+ A Garamond Pro">
    <w:altName w:val="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271" w:rsidRDefault="00535271" w:rsidP="00AC5BFA">
      <w:r>
        <w:separator/>
      </w:r>
    </w:p>
  </w:footnote>
  <w:footnote w:type="continuationSeparator" w:id="0">
    <w:p w:rsidR="00535271" w:rsidRDefault="00535271" w:rsidP="00AC5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04955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51A5" w:rsidRDefault="005F51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1CD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F51A5" w:rsidRDefault="005F51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1A5" w:rsidRDefault="005F51A5" w:rsidP="00345660">
    <w:pPr>
      <w:pStyle w:val="Header"/>
      <w:tabs>
        <w:tab w:val="clear" w:pos="4680"/>
        <w:tab w:val="clear" w:pos="9360"/>
        <w:tab w:val="left" w:pos="4039"/>
      </w:tabs>
      <w:jc w:val="right"/>
    </w:pPr>
    <w:r>
      <w:tab/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2DE"/>
    <w:multiLevelType w:val="hybridMultilevel"/>
    <w:tmpl w:val="6C8835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9A740E"/>
    <w:multiLevelType w:val="hybridMultilevel"/>
    <w:tmpl w:val="60DE8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F2A03"/>
    <w:multiLevelType w:val="multilevel"/>
    <w:tmpl w:val="CCF8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B32CC"/>
    <w:multiLevelType w:val="multilevel"/>
    <w:tmpl w:val="FBD0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5E3D59"/>
    <w:multiLevelType w:val="multilevel"/>
    <w:tmpl w:val="8C4C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8A09FA"/>
    <w:multiLevelType w:val="hybridMultilevel"/>
    <w:tmpl w:val="DDE8C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90868"/>
    <w:multiLevelType w:val="hybridMultilevel"/>
    <w:tmpl w:val="836C3AC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3E8E0855"/>
    <w:multiLevelType w:val="hybridMultilevel"/>
    <w:tmpl w:val="ADF2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91BED"/>
    <w:multiLevelType w:val="hybridMultilevel"/>
    <w:tmpl w:val="2B748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E5220"/>
    <w:multiLevelType w:val="hybridMultilevel"/>
    <w:tmpl w:val="C916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55656"/>
    <w:multiLevelType w:val="hybridMultilevel"/>
    <w:tmpl w:val="B9047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2611B"/>
    <w:multiLevelType w:val="hybridMultilevel"/>
    <w:tmpl w:val="08227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7911CA"/>
    <w:multiLevelType w:val="hybridMultilevel"/>
    <w:tmpl w:val="64348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2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34"/>
    <w:rsid w:val="0000112E"/>
    <w:rsid w:val="00002C52"/>
    <w:rsid w:val="0005642F"/>
    <w:rsid w:val="000661A7"/>
    <w:rsid w:val="00073F03"/>
    <w:rsid w:val="00074031"/>
    <w:rsid w:val="000813FA"/>
    <w:rsid w:val="00087C6F"/>
    <w:rsid w:val="000D3907"/>
    <w:rsid w:val="000E50D0"/>
    <w:rsid w:val="001149B1"/>
    <w:rsid w:val="00120F50"/>
    <w:rsid w:val="00120F7E"/>
    <w:rsid w:val="00121696"/>
    <w:rsid w:val="0012719E"/>
    <w:rsid w:val="00146C3C"/>
    <w:rsid w:val="00164876"/>
    <w:rsid w:val="0017410D"/>
    <w:rsid w:val="001914AF"/>
    <w:rsid w:val="00192BB2"/>
    <w:rsid w:val="001A499B"/>
    <w:rsid w:val="001A5C84"/>
    <w:rsid w:val="001A5D8F"/>
    <w:rsid w:val="001A687A"/>
    <w:rsid w:val="001C7C78"/>
    <w:rsid w:val="001D34E3"/>
    <w:rsid w:val="001D45C7"/>
    <w:rsid w:val="001E6B4C"/>
    <w:rsid w:val="001F575E"/>
    <w:rsid w:val="00211152"/>
    <w:rsid w:val="00212796"/>
    <w:rsid w:val="00213CA0"/>
    <w:rsid w:val="00215B92"/>
    <w:rsid w:val="00217A52"/>
    <w:rsid w:val="00224794"/>
    <w:rsid w:val="002467FA"/>
    <w:rsid w:val="00256743"/>
    <w:rsid w:val="00262CEF"/>
    <w:rsid w:val="00270CEF"/>
    <w:rsid w:val="00272AA0"/>
    <w:rsid w:val="0028297C"/>
    <w:rsid w:val="002949D7"/>
    <w:rsid w:val="002A0C0B"/>
    <w:rsid w:val="002A709A"/>
    <w:rsid w:val="002C1CDB"/>
    <w:rsid w:val="002C3D4E"/>
    <w:rsid w:val="002D0702"/>
    <w:rsid w:val="002E16E2"/>
    <w:rsid w:val="00312112"/>
    <w:rsid w:val="003152DE"/>
    <w:rsid w:val="0031769F"/>
    <w:rsid w:val="003309DE"/>
    <w:rsid w:val="003362B9"/>
    <w:rsid w:val="00345660"/>
    <w:rsid w:val="00353C33"/>
    <w:rsid w:val="00354494"/>
    <w:rsid w:val="00354AB9"/>
    <w:rsid w:val="0036591B"/>
    <w:rsid w:val="00374FAF"/>
    <w:rsid w:val="003818A3"/>
    <w:rsid w:val="003A390C"/>
    <w:rsid w:val="003B57E6"/>
    <w:rsid w:val="003C3BD5"/>
    <w:rsid w:val="003C6A38"/>
    <w:rsid w:val="003D31D5"/>
    <w:rsid w:val="003E564B"/>
    <w:rsid w:val="003E7143"/>
    <w:rsid w:val="003F55E0"/>
    <w:rsid w:val="004122EF"/>
    <w:rsid w:val="004125F7"/>
    <w:rsid w:val="00413B90"/>
    <w:rsid w:val="00414199"/>
    <w:rsid w:val="00422B18"/>
    <w:rsid w:val="00433533"/>
    <w:rsid w:val="004531A2"/>
    <w:rsid w:val="004618BF"/>
    <w:rsid w:val="00463529"/>
    <w:rsid w:val="00470DFF"/>
    <w:rsid w:val="0047307E"/>
    <w:rsid w:val="0047735C"/>
    <w:rsid w:val="0049664B"/>
    <w:rsid w:val="004B547F"/>
    <w:rsid w:val="004C22D9"/>
    <w:rsid w:val="004D23C9"/>
    <w:rsid w:val="004D5F7F"/>
    <w:rsid w:val="004E4E27"/>
    <w:rsid w:val="004F1D5C"/>
    <w:rsid w:val="004F6404"/>
    <w:rsid w:val="004F6BE2"/>
    <w:rsid w:val="00514D78"/>
    <w:rsid w:val="005301DF"/>
    <w:rsid w:val="00535271"/>
    <w:rsid w:val="00541E69"/>
    <w:rsid w:val="0055487B"/>
    <w:rsid w:val="00563295"/>
    <w:rsid w:val="0056595A"/>
    <w:rsid w:val="00566E67"/>
    <w:rsid w:val="005904A7"/>
    <w:rsid w:val="005A1D44"/>
    <w:rsid w:val="005C4114"/>
    <w:rsid w:val="005D615C"/>
    <w:rsid w:val="005E2505"/>
    <w:rsid w:val="005F05A6"/>
    <w:rsid w:val="005F2378"/>
    <w:rsid w:val="005F51A5"/>
    <w:rsid w:val="00603DFC"/>
    <w:rsid w:val="00603E49"/>
    <w:rsid w:val="00605D0F"/>
    <w:rsid w:val="0062266A"/>
    <w:rsid w:val="00640403"/>
    <w:rsid w:val="006512A3"/>
    <w:rsid w:val="00665A79"/>
    <w:rsid w:val="006839D8"/>
    <w:rsid w:val="00685057"/>
    <w:rsid w:val="00685AB1"/>
    <w:rsid w:val="00693DA6"/>
    <w:rsid w:val="0069673B"/>
    <w:rsid w:val="00696D99"/>
    <w:rsid w:val="006B4256"/>
    <w:rsid w:val="006B75D8"/>
    <w:rsid w:val="006D0C29"/>
    <w:rsid w:val="006D49E7"/>
    <w:rsid w:val="006E1121"/>
    <w:rsid w:val="006F3D6D"/>
    <w:rsid w:val="007071A8"/>
    <w:rsid w:val="00707C14"/>
    <w:rsid w:val="00710C03"/>
    <w:rsid w:val="00717272"/>
    <w:rsid w:val="007560B0"/>
    <w:rsid w:val="00760D39"/>
    <w:rsid w:val="00760E4B"/>
    <w:rsid w:val="0076640C"/>
    <w:rsid w:val="00767C60"/>
    <w:rsid w:val="007757A5"/>
    <w:rsid w:val="00784B68"/>
    <w:rsid w:val="007876C2"/>
    <w:rsid w:val="007A3605"/>
    <w:rsid w:val="007D1701"/>
    <w:rsid w:val="007D5CBF"/>
    <w:rsid w:val="007E75FA"/>
    <w:rsid w:val="007F2808"/>
    <w:rsid w:val="007F3BBF"/>
    <w:rsid w:val="007F49CA"/>
    <w:rsid w:val="007F5F9D"/>
    <w:rsid w:val="00803D20"/>
    <w:rsid w:val="00813204"/>
    <w:rsid w:val="00821526"/>
    <w:rsid w:val="0082470D"/>
    <w:rsid w:val="00843E7B"/>
    <w:rsid w:val="00872B8B"/>
    <w:rsid w:val="008808EA"/>
    <w:rsid w:val="00882A5B"/>
    <w:rsid w:val="008875D6"/>
    <w:rsid w:val="0089455A"/>
    <w:rsid w:val="008D2E37"/>
    <w:rsid w:val="008E5B34"/>
    <w:rsid w:val="008F78EB"/>
    <w:rsid w:val="008F7E90"/>
    <w:rsid w:val="009039FD"/>
    <w:rsid w:val="00907DA9"/>
    <w:rsid w:val="0091096A"/>
    <w:rsid w:val="00912DB4"/>
    <w:rsid w:val="00934760"/>
    <w:rsid w:val="0094402D"/>
    <w:rsid w:val="00944760"/>
    <w:rsid w:val="00964FAE"/>
    <w:rsid w:val="00982299"/>
    <w:rsid w:val="00994CE1"/>
    <w:rsid w:val="00996F9E"/>
    <w:rsid w:val="009A176A"/>
    <w:rsid w:val="009B75CD"/>
    <w:rsid w:val="009D3CC3"/>
    <w:rsid w:val="009D58BC"/>
    <w:rsid w:val="009D78D2"/>
    <w:rsid w:val="009E03C2"/>
    <w:rsid w:val="009E049D"/>
    <w:rsid w:val="009E1172"/>
    <w:rsid w:val="009E2E6F"/>
    <w:rsid w:val="009E3B8F"/>
    <w:rsid w:val="009F5FC0"/>
    <w:rsid w:val="00A0184A"/>
    <w:rsid w:val="00A05A37"/>
    <w:rsid w:val="00A05F5E"/>
    <w:rsid w:val="00A10125"/>
    <w:rsid w:val="00A13133"/>
    <w:rsid w:val="00A179CF"/>
    <w:rsid w:val="00A21DF5"/>
    <w:rsid w:val="00A51AAD"/>
    <w:rsid w:val="00A53A21"/>
    <w:rsid w:val="00A55B05"/>
    <w:rsid w:val="00A670E4"/>
    <w:rsid w:val="00A8152B"/>
    <w:rsid w:val="00A82709"/>
    <w:rsid w:val="00A860AA"/>
    <w:rsid w:val="00AC029C"/>
    <w:rsid w:val="00AC5BFA"/>
    <w:rsid w:val="00AD0228"/>
    <w:rsid w:val="00AF0F3C"/>
    <w:rsid w:val="00AF2163"/>
    <w:rsid w:val="00AF5151"/>
    <w:rsid w:val="00B05E9D"/>
    <w:rsid w:val="00B14426"/>
    <w:rsid w:val="00B2048E"/>
    <w:rsid w:val="00B220EC"/>
    <w:rsid w:val="00B40591"/>
    <w:rsid w:val="00B56A3A"/>
    <w:rsid w:val="00B77C12"/>
    <w:rsid w:val="00B826FD"/>
    <w:rsid w:val="00BE6275"/>
    <w:rsid w:val="00BF0515"/>
    <w:rsid w:val="00BF7040"/>
    <w:rsid w:val="00C07184"/>
    <w:rsid w:val="00C14F02"/>
    <w:rsid w:val="00C213EC"/>
    <w:rsid w:val="00C22DD6"/>
    <w:rsid w:val="00C37DB3"/>
    <w:rsid w:val="00C43E1B"/>
    <w:rsid w:val="00C4430D"/>
    <w:rsid w:val="00C62995"/>
    <w:rsid w:val="00C66E73"/>
    <w:rsid w:val="00C74AD4"/>
    <w:rsid w:val="00C96E98"/>
    <w:rsid w:val="00CA1508"/>
    <w:rsid w:val="00CA6C1F"/>
    <w:rsid w:val="00CB4A8A"/>
    <w:rsid w:val="00CC5BF7"/>
    <w:rsid w:val="00CD53E1"/>
    <w:rsid w:val="00CE5F1E"/>
    <w:rsid w:val="00CF1CC6"/>
    <w:rsid w:val="00CF52A2"/>
    <w:rsid w:val="00D014E1"/>
    <w:rsid w:val="00D10828"/>
    <w:rsid w:val="00D1453D"/>
    <w:rsid w:val="00D25318"/>
    <w:rsid w:val="00D26182"/>
    <w:rsid w:val="00D270A4"/>
    <w:rsid w:val="00D35708"/>
    <w:rsid w:val="00D35947"/>
    <w:rsid w:val="00D55DD4"/>
    <w:rsid w:val="00D56327"/>
    <w:rsid w:val="00D630FB"/>
    <w:rsid w:val="00D746E9"/>
    <w:rsid w:val="00D75972"/>
    <w:rsid w:val="00D82A8B"/>
    <w:rsid w:val="00D948CE"/>
    <w:rsid w:val="00D973EB"/>
    <w:rsid w:val="00DB5005"/>
    <w:rsid w:val="00DD515F"/>
    <w:rsid w:val="00DE61FF"/>
    <w:rsid w:val="00DE63D4"/>
    <w:rsid w:val="00DF5223"/>
    <w:rsid w:val="00DF53CA"/>
    <w:rsid w:val="00E023B5"/>
    <w:rsid w:val="00E11F7B"/>
    <w:rsid w:val="00E14A1B"/>
    <w:rsid w:val="00E214F5"/>
    <w:rsid w:val="00E253F7"/>
    <w:rsid w:val="00E33169"/>
    <w:rsid w:val="00E35CE6"/>
    <w:rsid w:val="00E366B5"/>
    <w:rsid w:val="00E36F78"/>
    <w:rsid w:val="00E5152D"/>
    <w:rsid w:val="00E54CC4"/>
    <w:rsid w:val="00E65150"/>
    <w:rsid w:val="00E6528C"/>
    <w:rsid w:val="00E66E6C"/>
    <w:rsid w:val="00E95BC7"/>
    <w:rsid w:val="00EA50B0"/>
    <w:rsid w:val="00EC601C"/>
    <w:rsid w:val="00EC6A3E"/>
    <w:rsid w:val="00ED3093"/>
    <w:rsid w:val="00EE7A6F"/>
    <w:rsid w:val="00EF655F"/>
    <w:rsid w:val="00EF6910"/>
    <w:rsid w:val="00F05E2C"/>
    <w:rsid w:val="00F1076B"/>
    <w:rsid w:val="00F21724"/>
    <w:rsid w:val="00F27D7E"/>
    <w:rsid w:val="00F51418"/>
    <w:rsid w:val="00F51D46"/>
    <w:rsid w:val="00F7274D"/>
    <w:rsid w:val="00F92958"/>
    <w:rsid w:val="00F9478A"/>
    <w:rsid w:val="00F95333"/>
    <w:rsid w:val="00FA0C58"/>
    <w:rsid w:val="00FA0DBA"/>
    <w:rsid w:val="00FA11BE"/>
    <w:rsid w:val="00FA1911"/>
    <w:rsid w:val="00FA5997"/>
    <w:rsid w:val="00FB6BAB"/>
    <w:rsid w:val="00FC4E74"/>
    <w:rsid w:val="00FD45B3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0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63D4"/>
    <w:rPr>
      <w:color w:val="9D454F"/>
      <w:u w:val="single"/>
    </w:rPr>
  </w:style>
  <w:style w:type="paragraph" w:styleId="ListParagraph">
    <w:name w:val="List Paragraph"/>
    <w:basedOn w:val="Normal"/>
    <w:uiPriority w:val="34"/>
    <w:qFormat/>
    <w:rsid w:val="00DE63D4"/>
    <w:pPr>
      <w:ind w:left="720"/>
      <w:contextualSpacing/>
    </w:pPr>
    <w:rPr>
      <w:rFonts w:ascii="Verdana" w:hAnsi="Verdana" w:cs="Times New Roman"/>
      <w:color w:val="000000"/>
    </w:rPr>
  </w:style>
  <w:style w:type="paragraph" w:customStyle="1" w:styleId="CM6">
    <w:name w:val="CM6"/>
    <w:basedOn w:val="Normal"/>
    <w:next w:val="Normal"/>
    <w:uiPriority w:val="99"/>
    <w:rsid w:val="003818A3"/>
    <w:pPr>
      <w:autoSpaceDE w:val="0"/>
      <w:autoSpaceDN w:val="0"/>
      <w:adjustRightInd w:val="0"/>
      <w:spacing w:line="300" w:lineRule="atLeast"/>
    </w:pPr>
    <w:rPr>
      <w:rFonts w:ascii="CFOGC H+ Franklin Gothic" w:hAnsi="CFOGC H+ Franklin Gothic"/>
    </w:rPr>
  </w:style>
  <w:style w:type="paragraph" w:customStyle="1" w:styleId="CM7">
    <w:name w:val="CM7"/>
    <w:basedOn w:val="Normal"/>
    <w:next w:val="Normal"/>
    <w:uiPriority w:val="99"/>
    <w:rsid w:val="003818A3"/>
    <w:pPr>
      <w:autoSpaceDE w:val="0"/>
      <w:autoSpaceDN w:val="0"/>
      <w:adjustRightInd w:val="0"/>
      <w:spacing w:line="300" w:lineRule="atLeast"/>
    </w:pPr>
    <w:rPr>
      <w:rFonts w:ascii="CFOGC H+ Franklin Gothic" w:hAnsi="CFOGC H+ Franklin Gothic"/>
    </w:rPr>
  </w:style>
  <w:style w:type="paragraph" w:styleId="BodyText">
    <w:name w:val="Body Text"/>
    <w:basedOn w:val="Normal"/>
    <w:link w:val="BodyTextChar"/>
    <w:uiPriority w:val="1"/>
    <w:qFormat/>
    <w:rsid w:val="007F3BBF"/>
    <w:pPr>
      <w:widowControl w:val="0"/>
      <w:ind w:left="960"/>
    </w:pPr>
    <w:rPr>
      <w:rFonts w:ascii="Minion Pro Med" w:eastAsia="Minion Pro Med" w:hAnsi="Minion Pro Med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F3BBF"/>
    <w:rPr>
      <w:rFonts w:ascii="Minion Pro Med" w:eastAsia="Minion Pro Med" w:hAnsi="Minion Pro Med"/>
      <w:sz w:val="22"/>
      <w:szCs w:val="22"/>
    </w:rPr>
  </w:style>
  <w:style w:type="table" w:styleId="TableGrid">
    <w:name w:val="Table Grid"/>
    <w:basedOn w:val="TableNormal"/>
    <w:uiPriority w:val="59"/>
    <w:rsid w:val="007A3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6A3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730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7307E"/>
    <w:pPr>
      <w:spacing w:line="259" w:lineRule="auto"/>
      <w:outlineLvl w:val="9"/>
    </w:pPr>
  </w:style>
  <w:style w:type="paragraph" w:styleId="NoSpacing">
    <w:name w:val="No Spacing"/>
    <w:link w:val="NoSpacingChar"/>
    <w:uiPriority w:val="1"/>
    <w:qFormat/>
    <w:rsid w:val="0047307E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7307E"/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C5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B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5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BFA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3529"/>
  </w:style>
  <w:style w:type="paragraph" w:styleId="CommentText">
    <w:name w:val="annotation text"/>
    <w:basedOn w:val="Normal"/>
    <w:link w:val="CommentTextChar"/>
    <w:uiPriority w:val="99"/>
    <w:semiHidden/>
    <w:unhideWhenUsed/>
    <w:rsid w:val="00994C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C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CE1"/>
    <w:rPr>
      <w:b/>
      <w:bCs/>
    </w:rPr>
  </w:style>
  <w:style w:type="paragraph" w:styleId="Revision">
    <w:name w:val="Revision"/>
    <w:hidden/>
    <w:uiPriority w:val="99"/>
    <w:semiHidden/>
    <w:rsid w:val="00696D99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FA0DBA"/>
  </w:style>
  <w:style w:type="character" w:customStyle="1" w:styleId="dictionary-neodict-translation-translation">
    <w:name w:val="dictionary-neodict-translation-translation"/>
    <w:basedOn w:val="DefaultParagraphFont"/>
    <w:rsid w:val="005F51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0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63D4"/>
    <w:rPr>
      <w:color w:val="9D454F"/>
      <w:u w:val="single"/>
    </w:rPr>
  </w:style>
  <w:style w:type="paragraph" w:styleId="ListParagraph">
    <w:name w:val="List Paragraph"/>
    <w:basedOn w:val="Normal"/>
    <w:uiPriority w:val="34"/>
    <w:qFormat/>
    <w:rsid w:val="00DE63D4"/>
    <w:pPr>
      <w:ind w:left="720"/>
      <w:contextualSpacing/>
    </w:pPr>
    <w:rPr>
      <w:rFonts w:ascii="Verdana" w:hAnsi="Verdana" w:cs="Times New Roman"/>
      <w:color w:val="000000"/>
    </w:rPr>
  </w:style>
  <w:style w:type="paragraph" w:customStyle="1" w:styleId="CM6">
    <w:name w:val="CM6"/>
    <w:basedOn w:val="Normal"/>
    <w:next w:val="Normal"/>
    <w:uiPriority w:val="99"/>
    <w:rsid w:val="003818A3"/>
    <w:pPr>
      <w:autoSpaceDE w:val="0"/>
      <w:autoSpaceDN w:val="0"/>
      <w:adjustRightInd w:val="0"/>
      <w:spacing w:line="300" w:lineRule="atLeast"/>
    </w:pPr>
    <w:rPr>
      <w:rFonts w:ascii="CFOGC H+ Franklin Gothic" w:hAnsi="CFOGC H+ Franklin Gothic"/>
    </w:rPr>
  </w:style>
  <w:style w:type="paragraph" w:customStyle="1" w:styleId="CM7">
    <w:name w:val="CM7"/>
    <w:basedOn w:val="Normal"/>
    <w:next w:val="Normal"/>
    <w:uiPriority w:val="99"/>
    <w:rsid w:val="003818A3"/>
    <w:pPr>
      <w:autoSpaceDE w:val="0"/>
      <w:autoSpaceDN w:val="0"/>
      <w:adjustRightInd w:val="0"/>
      <w:spacing w:line="300" w:lineRule="atLeast"/>
    </w:pPr>
    <w:rPr>
      <w:rFonts w:ascii="CFOGC H+ Franklin Gothic" w:hAnsi="CFOGC H+ Franklin Gothic"/>
    </w:rPr>
  </w:style>
  <w:style w:type="paragraph" w:styleId="BodyText">
    <w:name w:val="Body Text"/>
    <w:basedOn w:val="Normal"/>
    <w:link w:val="BodyTextChar"/>
    <w:uiPriority w:val="1"/>
    <w:qFormat/>
    <w:rsid w:val="007F3BBF"/>
    <w:pPr>
      <w:widowControl w:val="0"/>
      <w:ind w:left="960"/>
    </w:pPr>
    <w:rPr>
      <w:rFonts w:ascii="Minion Pro Med" w:eastAsia="Minion Pro Med" w:hAnsi="Minion Pro Med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F3BBF"/>
    <w:rPr>
      <w:rFonts w:ascii="Minion Pro Med" w:eastAsia="Minion Pro Med" w:hAnsi="Minion Pro Med"/>
      <w:sz w:val="22"/>
      <w:szCs w:val="22"/>
    </w:rPr>
  </w:style>
  <w:style w:type="table" w:styleId="TableGrid">
    <w:name w:val="Table Grid"/>
    <w:basedOn w:val="TableNormal"/>
    <w:uiPriority w:val="59"/>
    <w:rsid w:val="007A3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6A3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730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7307E"/>
    <w:pPr>
      <w:spacing w:line="259" w:lineRule="auto"/>
      <w:outlineLvl w:val="9"/>
    </w:pPr>
  </w:style>
  <w:style w:type="paragraph" w:styleId="NoSpacing">
    <w:name w:val="No Spacing"/>
    <w:link w:val="NoSpacingChar"/>
    <w:uiPriority w:val="1"/>
    <w:qFormat/>
    <w:rsid w:val="0047307E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7307E"/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C5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B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5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BFA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3529"/>
  </w:style>
  <w:style w:type="paragraph" w:styleId="CommentText">
    <w:name w:val="annotation text"/>
    <w:basedOn w:val="Normal"/>
    <w:link w:val="CommentTextChar"/>
    <w:uiPriority w:val="99"/>
    <w:semiHidden/>
    <w:unhideWhenUsed/>
    <w:rsid w:val="00994C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C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CE1"/>
    <w:rPr>
      <w:b/>
      <w:bCs/>
    </w:rPr>
  </w:style>
  <w:style w:type="paragraph" w:styleId="Revision">
    <w:name w:val="Revision"/>
    <w:hidden/>
    <w:uiPriority w:val="99"/>
    <w:semiHidden/>
    <w:rsid w:val="00696D99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FA0DBA"/>
  </w:style>
  <w:style w:type="character" w:customStyle="1" w:styleId="dictionary-neodict-translation-translation">
    <w:name w:val="dictionary-neodict-translation-translation"/>
    <w:basedOn w:val="DefaultParagraphFont"/>
    <w:rsid w:val="005F5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google.com/url?sa=i&amp;rct=j&amp;q=&amp;esrc=s&amp;frm=1&amp;source=images&amp;cd=&amp;cad=rja&amp;uact=8&amp;ved=0ahUKEwjswe3upqzKAhVK6GMKHW5DB7kQjRwIBw&amp;url=https://commons.wikimedia.org/wiki/File:Facebook_logo_(square).png&amp;bvm=bv.112064104,d.cGc&amp;psig=AFQjCNFOd8UF2TOsr71T2rkfz1625NKbYw&amp;ust=1452963989591203" TargetMode="External"/><Relationship Id="rId26" Type="http://schemas.openxmlformats.org/officeDocument/2006/relationships/hyperlink" Target="http://www.raisingspecialkids.or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5.jpeg"/><Relationship Id="rId34" Type="http://schemas.openxmlformats.org/officeDocument/2006/relationships/hyperlink" Target="mailto:ppsa@pilotparents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facebook.com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pilotparents.org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facebook.com" TargetMode="External"/><Relationship Id="rId29" Type="http://schemas.openxmlformats.org/officeDocument/2006/relationships/hyperlink" Target="http://www.azdes.gov/dd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32" Type="http://schemas.openxmlformats.org/officeDocument/2006/relationships/image" Target="media/image11.png"/><Relationship Id="rId37" Type="http://schemas.openxmlformats.org/officeDocument/2006/relationships/hyperlink" Target="http://heataz.com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google.com/url?sa=i&amp;rct=j&amp;q=&amp;esrc=s&amp;frm=1&amp;source=images&amp;cd=&amp;cad=rja&amp;uact=8&amp;ved=0ahUKEwjswe3upqzKAhVK6GMKHW5DB7kQjRwIBw&amp;url=https://commons.wikimedia.org/wiki/File:Facebook_logo_(square).png&amp;bvm=bv.112064104,d.cGc&amp;psig=AFQjCNFOd8UF2TOsr71T2rkfz1625NKbYw&amp;ust=1452963989591203" TargetMode="External"/><Relationship Id="rId23" Type="http://schemas.openxmlformats.org/officeDocument/2006/relationships/hyperlink" Target="http://www.cdc.gov/epilepsy/basics/first-aid.htm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ww.maricopa.gov/publichealth/Programs/Heat/default.aspx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0.png"/><Relationship Id="rId31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://www.epilepsy.com/" TargetMode="External"/><Relationship Id="rId27" Type="http://schemas.openxmlformats.org/officeDocument/2006/relationships/hyperlink" Target="mailto:info@raisingspecialkids.org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018829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A67565-1D76-4792-92C2-0DFFC3C8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1</TotalTime>
  <Pages>5</Pages>
  <Words>1371</Words>
  <Characters>7819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Developmental Disabilities</Company>
  <LinksUpToDate>false</LinksUpToDate>
  <CharactersWithSpaces>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Mcnamara, Molly, J</dc:creator>
  <cp:lastModifiedBy>Ileen Herberg</cp:lastModifiedBy>
  <cp:revision>2</cp:revision>
  <cp:lastPrinted>2016-06-23T20:59:00Z</cp:lastPrinted>
  <dcterms:created xsi:type="dcterms:W3CDTF">2016-06-27T19:24:00Z</dcterms:created>
  <dcterms:modified xsi:type="dcterms:W3CDTF">2016-06-27T19:24:00Z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  <property fmtid="{D5CDD505-2E9C-101B-9397-08002B2CF9AE}" pid="3" name="_NewReviewCycle">
    <vt:lpwstr/>
  </property>
</Properties>
</file>